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613" w:rsidRDefault="00CF2613" w:rsidP="00173DF7">
      <w:pPr>
        <w:jc w:val="center"/>
        <w:rPr>
          <w:b/>
          <w:bCs/>
          <w:sz w:val="28"/>
          <w:szCs w:val="28"/>
        </w:rPr>
      </w:pPr>
      <w:r w:rsidRPr="00173DF7">
        <w:rPr>
          <w:b/>
          <w:bCs/>
          <w:sz w:val="32"/>
          <w:szCs w:val="32"/>
        </w:rPr>
        <w:t>Перечень тетрадей</w:t>
      </w:r>
      <w:r>
        <w:rPr>
          <w:b/>
          <w:bCs/>
          <w:sz w:val="32"/>
          <w:szCs w:val="32"/>
        </w:rPr>
        <w:t>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961"/>
        <w:gridCol w:w="1956"/>
        <w:gridCol w:w="1837"/>
      </w:tblGrid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№ п\п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Наименование</w:t>
            </w:r>
          </w:p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тетради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Дата.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Примечания.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Школьник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печатная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Люди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25.04.75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Две дороги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14.11.59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Человек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01.09.75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Портрет ищет в природе истену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 xml:space="preserve">- - - - 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Муха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06.10.65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Ворота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30.01.73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Мой подарок молодежи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02.02.83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Низко кланяюсь и прошу вас люди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14.02.78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изд.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История Паршека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Сны апрельские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20.12.67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печ.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1983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29.03.83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История и метод моей закалки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1951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Партия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07.07.65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Игорево дело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02.11.78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Это люди продолжают…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29.06.76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Государство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20.03.70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печ.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Мы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25.01.66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изд.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1978( Надя с бол. ногами)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13.05.78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изд.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Мать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07.02.68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Самая плохая дорога…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08.12.65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с закалкой тренировкой…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21.04.82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Продолжение другой дороги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1960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Батько отец украинский родной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13.01.77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Я успомнил про этого самого Бога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09.02.74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Люди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08.02.75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Бог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24.06.74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Человек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24.01.62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Это будет такое безсмертие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18.04.78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1981,10 авг.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28.09.81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Чивилкин бугор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17.10.75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перепис.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Путь одна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03.08.62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перепис.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Не обижается на это Паршек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29.09.82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Школьник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19.12.72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Что будет дальше,ч.1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16.12.61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Что будет дальше ,ч.2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26.09.69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1981, ; янв.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26.02.81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Бог пришел на Землю для спасен…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19.12.75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Закалка илюди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27.05 67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1978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07.02.78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Ворота, продолжаются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24.06.73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1979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09.05.79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Это надо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15.08.78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Туз бубновый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24.03.67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Герой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27.09.67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Луна ичасы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28.04.69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Катя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20.01.63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49.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Бог то Бог но не будь сам плох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16.04.77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Раз один два и три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19.08.69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Моя закалка (1935года немало…)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23.03.58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кн.1 С.С.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Моя идейная дорога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29.03.83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перепис.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Человек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03.06.66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Жизнь независемого человека…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27.05.65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1982 ,20 февр.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09.02.82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Бог родился в России ч.1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12.02.72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изд.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Бык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02.10.72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Вторая тетрадь о водит. жизни…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23.01.70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59.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Моя закалка (этот год на проходе 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10.12.58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маленькая Ю.Г.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Как избавится от ракового забол.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13.02.67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- - - - -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Как избав. от заб-я и стать здоров.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23.02.67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печатн.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1977 год он годам начало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05.07.77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оригинал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Откудова я эту мысель узял…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11.10.66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Солнушко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11.07.65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Сердце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12.01.68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Будет ли всему…конец…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05.12.61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Вода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14.11.59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69.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1977г ,1 янв.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12.02.77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Арктика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21.12.67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Такси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22.08.70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Закалка от жары холода…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17.01.59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Вторая серия о новой матери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23.02.68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Закалка тренировка(я говорит она)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1958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Бедные мы люди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19.07.65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Практика у теории спрашивает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13.11.65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Стихея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28.04.72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Тракторист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27.01.66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79.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Бог родился в России,ч.2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02.04.72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Просьба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01.04.66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Паршеково дело сделать без усякой…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09.06.79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Здоровый дух здорового тела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29.11.65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Одно идущее другое обратно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31.12.66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Маяк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22.02.66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1978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03.10.78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Ош ?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Человек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16.06.62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Что из себя представляет независ-ть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1962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Я никогда таким не был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13.11.68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89.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Портрет 1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15.01.71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Почему я должен бросить кушать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14.06.65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статья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Продолжение портрета,4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20.06.71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Начало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27.03.78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перепис.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Катя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03.05.65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Мое это дело есть ваше дело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1982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Праздник 60 лет октября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02.12.77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Верблюд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12.05.72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Люди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25.05.76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Рак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24.07.68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99.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Зернышко начального рака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16.03.67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Один человек у поле воин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24.09.66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Дочь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10.03.68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Смерть Богу от мертвецов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02.10.77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печатн.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Скоро будет жизни конец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1958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статья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Семья ли моя или ихняя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18.01.68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Я жил в Сулине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01.11.82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перепис.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Паршек 1982,1 ноября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18.12.82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(Туча ночью ли)Продолж.Портрета ч.2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09.02.71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Верблюд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27.07.72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Ученым людям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21.10.66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Иванов среда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28.02.69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Я не вашей дорогой иду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- 03.66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(Солнышко запекло стало тепло…)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09.05.79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- - - - - - -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114.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Моя закалка(Все люди должны…)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01.01.59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перепис.</w:t>
            </w: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115.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Мы боимся войны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30.06.62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116.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Сажень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27.02.68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117.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Моя закалка(Я человек такой жа…)</w:t>
            </w: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67791">
              <w:rPr>
                <w:b/>
                <w:bCs/>
                <w:sz w:val="28"/>
                <w:szCs w:val="28"/>
              </w:rPr>
              <w:t>10.10.59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118.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119.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120.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121.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122.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123.</w:t>
            </w:r>
          </w:p>
        </w:tc>
        <w:tc>
          <w:tcPr>
            <w:tcW w:w="4961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56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CF2613" w:rsidRPr="00067791">
        <w:tc>
          <w:tcPr>
            <w:tcW w:w="817" w:type="dxa"/>
          </w:tcPr>
          <w:p w:rsidR="00CF2613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124.</w:t>
            </w:r>
          </w:p>
        </w:tc>
        <w:tc>
          <w:tcPr>
            <w:tcW w:w="4961" w:type="dxa"/>
          </w:tcPr>
          <w:p w:rsidR="00CF2613" w:rsidRPr="00C82B55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82B55">
              <w:rPr>
                <w:b/>
                <w:bCs/>
                <w:sz w:val="28"/>
                <w:szCs w:val="28"/>
              </w:rPr>
              <w:t xml:space="preserve">Чивилкин бугор…Губа [Это место этот бугор…]                                              </w:t>
            </w:r>
          </w:p>
        </w:tc>
        <w:tc>
          <w:tcPr>
            <w:tcW w:w="1956" w:type="dxa"/>
          </w:tcPr>
          <w:p w:rsidR="00CF2613" w:rsidRPr="00067791" w:rsidRDefault="00CF2613" w:rsidP="00F6564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1978</w:t>
            </w:r>
          </w:p>
        </w:tc>
        <w:tc>
          <w:tcPr>
            <w:tcW w:w="1837" w:type="dxa"/>
          </w:tcPr>
          <w:p w:rsidR="00CF2613" w:rsidRPr="00067791" w:rsidRDefault="00CF2613" w:rsidP="0006779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</w:tbl>
    <w:p w:rsidR="00CF2613" w:rsidRDefault="00CF2613" w:rsidP="00717E65">
      <w:pPr>
        <w:rPr>
          <w:b/>
          <w:bCs/>
          <w:sz w:val="28"/>
          <w:szCs w:val="28"/>
        </w:rPr>
      </w:pPr>
    </w:p>
    <w:p w:rsidR="00CF2613" w:rsidRPr="00717E65" w:rsidRDefault="00CF2613" w:rsidP="00717E65">
      <w:pPr>
        <w:rPr>
          <w:b/>
          <w:bCs/>
          <w:sz w:val="28"/>
          <w:szCs w:val="28"/>
        </w:rPr>
      </w:pPr>
    </w:p>
    <w:sectPr w:rsidR="00CF2613" w:rsidRPr="00717E65" w:rsidSect="007D7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DF7"/>
    <w:rsid w:val="00040F37"/>
    <w:rsid w:val="00067791"/>
    <w:rsid w:val="00100016"/>
    <w:rsid w:val="001509EE"/>
    <w:rsid w:val="00173DF7"/>
    <w:rsid w:val="001B2AB4"/>
    <w:rsid w:val="002336F3"/>
    <w:rsid w:val="00264AD0"/>
    <w:rsid w:val="00290272"/>
    <w:rsid w:val="002B67CD"/>
    <w:rsid w:val="002F197B"/>
    <w:rsid w:val="003A24A4"/>
    <w:rsid w:val="003B6EBA"/>
    <w:rsid w:val="003F5605"/>
    <w:rsid w:val="00477D2F"/>
    <w:rsid w:val="0051627A"/>
    <w:rsid w:val="00553BF8"/>
    <w:rsid w:val="005650EF"/>
    <w:rsid w:val="00574687"/>
    <w:rsid w:val="00717E65"/>
    <w:rsid w:val="007D03BC"/>
    <w:rsid w:val="007D7FA0"/>
    <w:rsid w:val="00847F05"/>
    <w:rsid w:val="008740CA"/>
    <w:rsid w:val="0088083E"/>
    <w:rsid w:val="008D2E2F"/>
    <w:rsid w:val="00940280"/>
    <w:rsid w:val="009C1B8A"/>
    <w:rsid w:val="009C6615"/>
    <w:rsid w:val="00A84BD7"/>
    <w:rsid w:val="00A85001"/>
    <w:rsid w:val="00AF3656"/>
    <w:rsid w:val="00B1503A"/>
    <w:rsid w:val="00B24421"/>
    <w:rsid w:val="00B337DC"/>
    <w:rsid w:val="00B90C26"/>
    <w:rsid w:val="00BE3FB8"/>
    <w:rsid w:val="00C660A8"/>
    <w:rsid w:val="00C81F78"/>
    <w:rsid w:val="00C82B55"/>
    <w:rsid w:val="00CF2613"/>
    <w:rsid w:val="00E04FF4"/>
    <w:rsid w:val="00E22D63"/>
    <w:rsid w:val="00F65642"/>
    <w:rsid w:val="00FF1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A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17E65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191</TotalTime>
  <Pages>4</Pages>
  <Words>621</Words>
  <Characters>3545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comp</cp:lastModifiedBy>
  <cp:revision>45</cp:revision>
  <dcterms:created xsi:type="dcterms:W3CDTF">2009-03-11T09:00:00Z</dcterms:created>
  <dcterms:modified xsi:type="dcterms:W3CDTF">2014-10-09T06:04:00Z</dcterms:modified>
</cp:coreProperties>
</file>