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12" w:rsidRPr="00E50255" w:rsidRDefault="00FA3512" w:rsidP="00027B76">
      <w:pPr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E50255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89. </w:t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                               </w:t>
      </w:r>
      <w:r w:rsidRPr="00E50255">
        <w:rPr>
          <w:rFonts w:ascii="Times New Roman" w:hAnsi="Times New Roman" w:cs="Times New Roman"/>
          <w:b/>
          <w:bCs/>
          <w:sz w:val="32"/>
          <w:szCs w:val="32"/>
          <w:lang w:val="ru-RU"/>
        </w:rPr>
        <w:t>Портрет, первая.</w:t>
      </w:r>
    </w:p>
    <w:p w:rsidR="00FA3512" w:rsidRPr="003029D6" w:rsidRDefault="00FA3512" w:rsidP="00027B76">
      <w:pPr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Начало </w:t>
      </w:r>
      <w:r w:rsidRPr="00E50255">
        <w:rPr>
          <w:rFonts w:ascii="Times New Roman" w:hAnsi="Times New Roman" w:cs="Times New Roman"/>
          <w:b/>
          <w:bCs/>
          <w:lang w:val="ru-RU"/>
        </w:rPr>
        <w:t>15.01.1971г</w:t>
      </w:r>
      <w:r w:rsidRPr="003029D6">
        <w:rPr>
          <w:rFonts w:ascii="Times New Roman" w:hAnsi="Times New Roman" w:cs="Times New Roman"/>
          <w:lang w:val="ru-RU"/>
        </w:rPr>
        <w:t>.-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окончена </w:t>
      </w:r>
      <w:r w:rsidRPr="00E50255">
        <w:rPr>
          <w:rFonts w:ascii="Times New Roman" w:hAnsi="Times New Roman" w:cs="Times New Roman"/>
          <w:b/>
          <w:bCs/>
          <w:lang w:val="ru-RU"/>
        </w:rPr>
        <w:t>07.02.1971г</w:t>
      </w:r>
      <w:r w:rsidRPr="003029D6">
        <w:rPr>
          <w:rFonts w:ascii="Times New Roman" w:hAnsi="Times New Roman" w:cs="Times New Roman"/>
          <w:lang w:val="ru-RU"/>
        </w:rPr>
        <w:t>.</w:t>
      </w:r>
    </w:p>
    <w:p w:rsidR="00FA3512" w:rsidRPr="003029D6" w:rsidRDefault="00FA3512" w:rsidP="00920930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193страницы</w:t>
      </w:r>
    </w:p>
    <w:p w:rsidR="00FA3512" w:rsidRPr="003029D6" w:rsidRDefault="00FA3512" w:rsidP="00920930">
      <w:pPr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А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Армавирская больница                                                                                                                                 19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Алла Павловна                                                                                                                                               92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Абрековская администрация                                                                                                                      124</w:t>
      </w:r>
    </w:p>
    <w:p w:rsidR="00FA3512" w:rsidRPr="003029D6" w:rsidRDefault="00FA3512" w:rsidP="00920930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Администрация всего нашего общества                                                                                            145,153</w:t>
      </w:r>
    </w:p>
    <w:p w:rsidR="00FA3512" w:rsidRPr="003029D6" w:rsidRDefault="00FA3512" w:rsidP="00920930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Б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 xml:space="preserve">Бог      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7,80,81,144,16,58,61,78,149,7,82,86,88,150,152,173,174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Себя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Богом </w:t>
      </w:r>
      <w:r w:rsidRPr="003029D6">
        <w:rPr>
          <w:rFonts w:ascii="Times New Roman" w:hAnsi="Times New Roman" w:cs="Times New Roman"/>
          <w:lang w:val="ru-RU"/>
        </w:rPr>
        <w:t>тогда не считал                                                                                                                         21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(Люди) будут знать не как за человека , а как за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Бога земли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25,88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Это только </w:t>
      </w:r>
      <w:r w:rsidRPr="003029D6">
        <w:rPr>
          <w:rFonts w:ascii="Times New Roman" w:hAnsi="Times New Roman" w:cs="Times New Roman"/>
          <w:u w:val="single"/>
          <w:lang w:val="ru-RU"/>
        </w:rPr>
        <w:t>Бог</w:t>
      </w:r>
      <w:r w:rsidRPr="003029D6">
        <w:rPr>
          <w:rFonts w:ascii="Times New Roman" w:hAnsi="Times New Roman" w:cs="Times New Roman"/>
          <w:lang w:val="ru-RU"/>
        </w:rPr>
        <w:t xml:space="preserve"> может сделать                                                                                                                     26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Бог</w:t>
      </w:r>
      <w:r w:rsidRPr="003029D6">
        <w:rPr>
          <w:rFonts w:ascii="Times New Roman" w:hAnsi="Times New Roman" w:cs="Times New Roman"/>
          <w:lang w:val="ru-RU"/>
        </w:rPr>
        <w:t xml:space="preserve"> –вожак                                                                                                                                                     27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Бог</w:t>
      </w:r>
      <w:r w:rsidRPr="003029D6">
        <w:rPr>
          <w:rFonts w:ascii="Times New Roman" w:hAnsi="Times New Roman" w:cs="Times New Roman"/>
          <w:lang w:val="ru-RU"/>
        </w:rPr>
        <w:t xml:space="preserve"> это человек со своими заслугами                                                                                                         52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Сделать </w:t>
      </w:r>
      <w:r w:rsidRPr="003029D6">
        <w:rPr>
          <w:rFonts w:ascii="Times New Roman" w:hAnsi="Times New Roman" w:cs="Times New Roman"/>
          <w:u w:val="single"/>
          <w:lang w:val="ru-RU"/>
        </w:rPr>
        <w:t>человека Богом</w:t>
      </w:r>
      <w:r w:rsidRPr="003029D6">
        <w:rPr>
          <w:rFonts w:ascii="Times New Roman" w:hAnsi="Times New Roman" w:cs="Times New Roman"/>
          <w:lang w:val="ru-RU"/>
        </w:rPr>
        <w:t xml:space="preserve"> земли                                                                                                                    61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Бог</w:t>
      </w:r>
      <w:r w:rsidRPr="003029D6">
        <w:rPr>
          <w:rFonts w:ascii="Times New Roman" w:hAnsi="Times New Roman" w:cs="Times New Roman"/>
          <w:lang w:val="ru-RU"/>
        </w:rPr>
        <w:t xml:space="preserve"> живет плохо и холодно                                                                                                                          81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Бог </w:t>
      </w:r>
      <w:r w:rsidRPr="003029D6">
        <w:rPr>
          <w:rFonts w:ascii="Times New Roman" w:hAnsi="Times New Roman" w:cs="Times New Roman"/>
          <w:lang w:val="ru-RU"/>
        </w:rPr>
        <w:t>нашей земли он должен …пройти все режимнои условия                                                              102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Говорят что самого </w:t>
      </w:r>
      <w:r w:rsidRPr="003029D6">
        <w:rPr>
          <w:rFonts w:ascii="Times New Roman" w:hAnsi="Times New Roman" w:cs="Times New Roman"/>
          <w:u w:val="single"/>
          <w:lang w:val="ru-RU"/>
        </w:rPr>
        <w:t>Бога</w:t>
      </w:r>
      <w:r w:rsidRPr="003029D6">
        <w:rPr>
          <w:rFonts w:ascii="Times New Roman" w:hAnsi="Times New Roman" w:cs="Times New Roman"/>
          <w:lang w:val="ru-RU"/>
        </w:rPr>
        <w:t xml:space="preserve"> нету                                                                                                                    170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Я по делу его несу имя Его (Бога)                                                                                                             173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Портретова сознательная </w:t>
      </w:r>
      <w:r w:rsidRPr="003029D6">
        <w:rPr>
          <w:rFonts w:ascii="Times New Roman" w:hAnsi="Times New Roman" w:cs="Times New Roman"/>
          <w:u w:val="single"/>
          <w:lang w:val="ru-RU"/>
        </w:rPr>
        <w:t>бедность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51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Богатство…боится в природе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беднеть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51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Полюбил природную </w:t>
      </w:r>
      <w:r w:rsidRPr="003029D6">
        <w:rPr>
          <w:rFonts w:ascii="Times New Roman" w:hAnsi="Times New Roman" w:cs="Times New Roman"/>
          <w:u w:val="single"/>
          <w:lang w:val="ru-RU"/>
        </w:rPr>
        <w:t>болезнь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56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Болезнь </w:t>
      </w:r>
      <w:r w:rsidRPr="003029D6">
        <w:rPr>
          <w:rFonts w:ascii="Times New Roman" w:hAnsi="Times New Roman" w:cs="Times New Roman"/>
          <w:lang w:val="ru-RU"/>
        </w:rPr>
        <w:t>сама пролазит через больного человека                                                                                       57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Богатство ,золото ,серебро                                                                                                                           66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Недостаток …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болезнь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68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Буду жить безсмертно                                                                                                                                   61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Болезнь </w:t>
      </w:r>
      <w:r w:rsidRPr="003029D6">
        <w:rPr>
          <w:rFonts w:ascii="Times New Roman" w:hAnsi="Times New Roman" w:cs="Times New Roman"/>
          <w:lang w:val="ru-RU"/>
        </w:rPr>
        <w:t>– враг                                                                                                                                   74,49 ,181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Бобринцы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86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не был больным ,как ученые признали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92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Не болезнь играет роль                                                                                                                                 93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Болезнь</w:t>
      </w:r>
      <w:r w:rsidRPr="003029D6">
        <w:rPr>
          <w:rFonts w:ascii="Times New Roman" w:hAnsi="Times New Roman" w:cs="Times New Roman"/>
          <w:lang w:val="ru-RU"/>
        </w:rPr>
        <w:t xml:space="preserve"> уйдет через тело                                                                                                                            118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Будущее (одна семья)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 120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Это будет обязательно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120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Бегать </w:t>
      </w:r>
      <w:r w:rsidRPr="003029D6">
        <w:rPr>
          <w:rFonts w:ascii="Times New Roman" w:hAnsi="Times New Roman" w:cs="Times New Roman"/>
          <w:lang w:val="ru-RU"/>
        </w:rPr>
        <w:t xml:space="preserve">и бегать для сердца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154</w:t>
      </w:r>
    </w:p>
    <w:p w:rsidR="00FA3512" w:rsidRPr="003029D6" w:rsidRDefault="00FA3512" w:rsidP="00673D30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u w:val="single"/>
          <w:lang w:val="ru-RU"/>
        </w:rPr>
        <w:t>бегу</w:t>
      </w:r>
      <w:r>
        <w:rPr>
          <w:rFonts w:ascii="Times New Roman" w:hAnsi="Times New Roman" w:cs="Times New Roman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можно больше </w:t>
      </w:r>
      <w:r w:rsidRPr="003029D6">
        <w:rPr>
          <w:rFonts w:ascii="Times New Roman" w:hAnsi="Times New Roman" w:cs="Times New Roman"/>
          <w:lang w:val="ru-RU"/>
        </w:rPr>
        <w:t xml:space="preserve">отдыхнуть                </w:t>
      </w: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</w:t>
      </w:r>
      <w:r w:rsidRPr="003029D6">
        <w:rPr>
          <w:rFonts w:ascii="Times New Roman" w:hAnsi="Times New Roman" w:cs="Times New Roman"/>
          <w:lang w:val="ru-RU"/>
        </w:rPr>
        <w:t>156</w:t>
      </w:r>
    </w:p>
    <w:p w:rsidR="00FA3512" w:rsidRPr="003029D6" w:rsidRDefault="00FA3512" w:rsidP="00870206">
      <w:pPr>
        <w:ind w:left="-720" w:right="-725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029D6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</w:p>
    <w:p w:rsidR="00FA3512" w:rsidRPr="003029D6" w:rsidRDefault="00FA3512" w:rsidP="00870206">
      <w:pPr>
        <w:ind w:left="-720" w:right="-7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(Вежливость-гордость) Головку козарем не несла ниско ею клонилась..говорила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вслух </w:t>
      </w:r>
      <w:r w:rsidRPr="003029D6">
        <w:rPr>
          <w:rFonts w:ascii="Times New Roman" w:hAnsi="Times New Roman" w:cs="Times New Roman"/>
          <w:i/>
          <w:iCs/>
          <w:lang w:val="ru-RU"/>
        </w:rPr>
        <w:t>здравствуйте</w:t>
      </w:r>
      <w:r w:rsidRPr="003029D6">
        <w:rPr>
          <w:rFonts w:ascii="Times New Roman" w:hAnsi="Times New Roman" w:cs="Times New Roman"/>
          <w:lang w:val="ru-RU"/>
        </w:rPr>
        <w:t xml:space="preserve">        </w:t>
      </w: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</w:t>
      </w:r>
      <w:r w:rsidRPr="003029D6">
        <w:rPr>
          <w:rFonts w:ascii="Times New Roman" w:hAnsi="Times New Roman" w:cs="Times New Roman"/>
          <w:lang w:val="ru-RU"/>
        </w:rPr>
        <w:t xml:space="preserve"> 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Здравствуйте твой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выиграш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13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Враг</w:t>
      </w:r>
      <w:r w:rsidRPr="003029D6">
        <w:rPr>
          <w:rFonts w:ascii="Times New Roman" w:hAnsi="Times New Roman" w:cs="Times New Roman"/>
          <w:lang w:val="ru-RU"/>
        </w:rPr>
        <w:t xml:space="preserve"> исчезнит                                                                                                                                                 14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Делать с людями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вместе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190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Войско не будет нужное                                                                                                                               15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Воздух </w:t>
      </w:r>
      <w:r w:rsidRPr="003029D6">
        <w:rPr>
          <w:rFonts w:ascii="Times New Roman" w:hAnsi="Times New Roman" w:cs="Times New Roman"/>
          <w:lang w:val="ru-RU"/>
        </w:rPr>
        <w:t>делает одно а вода – другое                                                                                                             28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А когда Учитель от нас … погрузится у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воду  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29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Выход один для всех –это закалка-тренировка                                                                                          96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ВВЗ</w:t>
      </w:r>
      <w:r w:rsidRPr="003029D6">
        <w:rPr>
          <w:rFonts w:ascii="Times New Roman" w:hAnsi="Times New Roman" w:cs="Times New Roman"/>
          <w:lang w:val="ru-RU"/>
        </w:rPr>
        <w:t>-три тела которые помогли осуществить человека                                                                           112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Враг</w:t>
      </w:r>
      <w:r w:rsidRPr="003029D6">
        <w:rPr>
          <w:rFonts w:ascii="Times New Roman" w:hAnsi="Times New Roman" w:cs="Times New Roman"/>
          <w:lang w:val="ru-RU"/>
        </w:rPr>
        <w:t xml:space="preserve"> был он есть и будет…пока мы изменим свое направление                                                            128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Вежливо </w:t>
      </w:r>
      <w:r w:rsidRPr="003029D6">
        <w:rPr>
          <w:rFonts w:ascii="Times New Roman" w:hAnsi="Times New Roman" w:cs="Times New Roman"/>
          <w:lang w:val="ru-RU"/>
        </w:rPr>
        <w:t>обходится в любом месте                                                                                                           130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Для меня нет в природе </w:t>
      </w:r>
      <w:r w:rsidRPr="003029D6">
        <w:rPr>
          <w:rFonts w:ascii="Times New Roman" w:hAnsi="Times New Roman" w:cs="Times New Roman"/>
          <w:u w:val="single"/>
          <w:lang w:val="ru-RU"/>
        </w:rPr>
        <w:t>врага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143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Вожак</w:t>
      </w:r>
      <w:r w:rsidRPr="003029D6">
        <w:rPr>
          <w:rFonts w:ascii="Times New Roman" w:hAnsi="Times New Roman" w:cs="Times New Roman"/>
          <w:lang w:val="ru-RU"/>
        </w:rPr>
        <w:t xml:space="preserve"> для жизни                                                                                                                                         143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сделался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вор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163,173</w:t>
      </w:r>
    </w:p>
    <w:p w:rsidR="00FA3512" w:rsidRPr="003029D6" w:rsidRDefault="00FA3512" w:rsidP="004764CB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Пойдет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u w:val="single"/>
          <w:lang w:val="ru-RU"/>
        </w:rPr>
        <w:t xml:space="preserve">по </w:t>
      </w:r>
      <w:r w:rsidRPr="003029D6">
        <w:rPr>
          <w:rFonts w:ascii="Times New Roman" w:hAnsi="Times New Roman" w:cs="Times New Roman"/>
          <w:u w:val="single"/>
          <w:lang w:val="ru-RU"/>
        </w:rPr>
        <w:t>воде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</w:t>
      </w:r>
      <w:r w:rsidRPr="003029D6">
        <w:rPr>
          <w:rFonts w:ascii="Times New Roman" w:hAnsi="Times New Roman" w:cs="Times New Roman"/>
          <w:lang w:val="ru-RU"/>
        </w:rPr>
        <w:t xml:space="preserve">  174</w:t>
      </w:r>
    </w:p>
    <w:p w:rsidR="00FA3512" w:rsidRPr="003029D6" w:rsidRDefault="00FA3512" w:rsidP="004764CB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Г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Гонения                                                                                                                                                            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Годы</w:t>
      </w:r>
      <w:r w:rsidRPr="003029D6">
        <w:rPr>
          <w:rFonts w:ascii="Times New Roman" w:hAnsi="Times New Roman" w:cs="Times New Roman"/>
          <w:lang w:val="ru-RU"/>
        </w:rPr>
        <w:t>: За 50 лет                                                                                                                                               51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Персонал этой системы нашему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государству </w:t>
      </w:r>
      <w:r w:rsidRPr="003029D6">
        <w:rPr>
          <w:rFonts w:ascii="Times New Roman" w:hAnsi="Times New Roman" w:cs="Times New Roman"/>
          <w:lang w:val="ru-RU"/>
        </w:rPr>
        <w:t>не понадобится                                                                 53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Нам будет с вами </w:t>
      </w:r>
      <w:r w:rsidRPr="003029D6">
        <w:rPr>
          <w:rFonts w:ascii="Times New Roman" w:hAnsi="Times New Roman" w:cs="Times New Roman"/>
          <w:u w:val="single"/>
          <w:lang w:val="ru-RU"/>
        </w:rPr>
        <w:t>горе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73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Государство</w:t>
      </w:r>
      <w:r w:rsidRPr="003029D6">
        <w:rPr>
          <w:rFonts w:ascii="Times New Roman" w:hAnsi="Times New Roman" w:cs="Times New Roman"/>
          <w:lang w:val="ru-RU"/>
        </w:rPr>
        <w:t xml:space="preserve"> и Казань…хочут Иванова выступление …убить                                                                 99</w:t>
      </w:r>
    </w:p>
    <w:p w:rsidR="00FA3512" w:rsidRPr="003029D6" w:rsidRDefault="00FA3512" w:rsidP="008534B4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Язасвою закалкуне</w:t>
      </w:r>
      <w:r w:rsidRPr="003029D6">
        <w:rPr>
          <w:rFonts w:ascii="Times New Roman" w:hAnsi="Times New Roman" w:cs="Times New Roman"/>
          <w:lang w:val="ru-RU"/>
        </w:rPr>
        <w:t>молчал</w:t>
      </w:r>
      <w:r w:rsidRPr="003029D6">
        <w:rPr>
          <w:rFonts w:ascii="Times New Roman" w:hAnsi="Times New Roman" w:cs="Times New Roman"/>
          <w:u w:val="single"/>
          <w:lang w:val="ru-RU"/>
        </w:rPr>
        <w:t>говорил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                            </w:t>
      </w:r>
      <w:r w:rsidRPr="003029D6">
        <w:rPr>
          <w:rFonts w:ascii="Times New Roman" w:hAnsi="Times New Roman" w:cs="Times New Roman"/>
          <w:lang w:val="ru-RU"/>
        </w:rPr>
        <w:t>100</w:t>
      </w:r>
    </w:p>
    <w:p w:rsidR="00FA3512" w:rsidRPr="003029D6" w:rsidRDefault="00FA3512" w:rsidP="004764CB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На мой поступок все кричат…</w:t>
      </w:r>
      <w:r w:rsidRPr="003029D6">
        <w:rPr>
          <w:rFonts w:ascii="Times New Roman" w:hAnsi="Times New Roman" w:cs="Times New Roman"/>
          <w:u w:val="single"/>
          <w:lang w:val="ru-RU"/>
        </w:rPr>
        <w:t>грабил</w:t>
      </w:r>
      <w:r w:rsidRPr="003029D6">
        <w:rPr>
          <w:rFonts w:ascii="Times New Roman" w:hAnsi="Times New Roman" w:cs="Times New Roman"/>
          <w:lang w:val="ru-RU"/>
        </w:rPr>
        <w:t>…Если я умею так грабить то вам…делать нет чего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102                                                                                                                                                               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Без усякого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гнева</w:t>
      </w:r>
      <w:r w:rsidRPr="003029D6">
        <w:rPr>
          <w:rFonts w:ascii="Times New Roman" w:hAnsi="Times New Roman" w:cs="Times New Roman"/>
          <w:lang w:val="ru-RU"/>
        </w:rPr>
        <w:t xml:space="preserve"> надо будет остаться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 155</w:t>
      </w:r>
    </w:p>
    <w:p w:rsidR="00FA3512" w:rsidRPr="003029D6" w:rsidRDefault="00FA3512" w:rsidP="004764CB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За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Господа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                                        </w:t>
      </w:r>
      <w:r w:rsidRPr="003029D6">
        <w:rPr>
          <w:rFonts w:ascii="Times New Roman" w:hAnsi="Times New Roman" w:cs="Times New Roman"/>
          <w:lang w:val="ru-RU"/>
        </w:rPr>
        <w:t xml:space="preserve"> 160,161</w:t>
      </w:r>
    </w:p>
    <w:p w:rsidR="00FA3512" w:rsidRPr="003029D6" w:rsidRDefault="00FA3512" w:rsidP="004764CB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Д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Дитя</w:t>
      </w:r>
      <w:r w:rsidRPr="003029D6">
        <w:rPr>
          <w:rFonts w:ascii="Times New Roman" w:hAnsi="Times New Roman" w:cs="Times New Roman"/>
          <w:lang w:val="ru-RU"/>
        </w:rPr>
        <w:t xml:space="preserve"> пихнули, но не научили                                                                                                                          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Дух </w:t>
      </w:r>
      <w:r w:rsidRPr="003029D6">
        <w:rPr>
          <w:rFonts w:ascii="Times New Roman" w:hAnsi="Times New Roman" w:cs="Times New Roman"/>
          <w:lang w:val="ru-RU"/>
        </w:rPr>
        <w:t>человеческой жизни</w:t>
      </w:r>
      <w:r w:rsidRPr="003029D6">
        <w:rPr>
          <w:rFonts w:ascii="Times New Roman" w:hAnsi="Times New Roman" w:cs="Times New Roman"/>
          <w:b/>
          <w:bCs/>
          <w:lang w:val="ru-RU"/>
        </w:rPr>
        <w:t xml:space="preserve">                                                                                                                                 </w:t>
      </w:r>
      <w:r w:rsidRPr="003029D6">
        <w:rPr>
          <w:rFonts w:ascii="Times New Roman" w:hAnsi="Times New Roman" w:cs="Times New Roman"/>
          <w:lang w:val="ru-RU"/>
        </w:rPr>
        <w:t>5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Друзья</w:t>
      </w:r>
      <w:r w:rsidRPr="003029D6">
        <w:rPr>
          <w:rFonts w:ascii="Times New Roman" w:hAnsi="Times New Roman" w:cs="Times New Roman"/>
          <w:lang w:val="ru-RU"/>
        </w:rPr>
        <w:t xml:space="preserve"> ВВЗ                                                                                                                                                       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 ленись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делай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   12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Деньги  </w:t>
      </w:r>
      <w:r w:rsidRPr="003029D6">
        <w:rPr>
          <w:rFonts w:ascii="Times New Roman" w:hAnsi="Times New Roman" w:cs="Times New Roman"/>
          <w:lang w:val="ru-RU"/>
        </w:rPr>
        <w:t>50 коп дай со словами…                                                                                                                  13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Дело  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                    21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Будете искать просить,Учителя за его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дело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25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Самим делать не ждать                                                                                                                                  27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Дорога </w:t>
      </w:r>
      <w:r w:rsidRPr="003029D6">
        <w:rPr>
          <w:rFonts w:ascii="Times New Roman" w:hAnsi="Times New Roman" w:cs="Times New Roman"/>
          <w:lang w:val="ru-RU"/>
        </w:rPr>
        <w:t>по которой я иду ночью…люди не ходят они спят все не живые                                                47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Воровал убивал был </w:t>
      </w:r>
      <w:r w:rsidRPr="003029D6">
        <w:rPr>
          <w:rFonts w:ascii="Times New Roman" w:hAnsi="Times New Roman" w:cs="Times New Roman"/>
          <w:u w:val="single"/>
          <w:lang w:val="ru-RU"/>
        </w:rPr>
        <w:t>друг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57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Дом</w:t>
      </w:r>
      <w:r w:rsidRPr="003029D6">
        <w:rPr>
          <w:rFonts w:ascii="Times New Roman" w:hAnsi="Times New Roman" w:cs="Times New Roman"/>
          <w:lang w:val="ru-RU"/>
        </w:rPr>
        <w:t xml:space="preserve"> это атмосферное условие в природе                                                                                                    60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Две двери -                                                                                                                                                 59,60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Он (человек) умер из-за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дела</w:t>
      </w:r>
      <w:r w:rsidRPr="003029D6">
        <w:rPr>
          <w:rFonts w:ascii="Times New Roman" w:hAnsi="Times New Roman" w:cs="Times New Roman"/>
          <w:lang w:val="ru-RU"/>
        </w:rPr>
        <w:t xml:space="preserve"> своего                                                                                                       62,65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Делец                                                                                                                                                          66,74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Даллес миллионер                                                                                                                                          68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Портретово </w:t>
      </w:r>
      <w:r w:rsidRPr="003029D6">
        <w:rPr>
          <w:rFonts w:ascii="Times New Roman" w:hAnsi="Times New Roman" w:cs="Times New Roman"/>
          <w:u w:val="single"/>
          <w:lang w:val="ru-RU"/>
        </w:rPr>
        <w:t>дело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72,73,79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Недостаточное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дело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74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Наше 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дело </w:t>
      </w:r>
      <w:r w:rsidRPr="003029D6">
        <w:rPr>
          <w:rFonts w:ascii="Times New Roman" w:hAnsi="Times New Roman" w:cs="Times New Roman"/>
          <w:lang w:val="ru-RU"/>
        </w:rPr>
        <w:t>как у норки суслик                                                                                                                     75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Нас держет не природа а деньги                                                                                                                   81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Он свое ставит на землю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духом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84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b/>
          <w:bCs/>
          <w:u w:val="single"/>
          <w:lang w:val="ru-RU"/>
        </w:rPr>
        <w:t>Дух</w:t>
      </w:r>
      <w:r w:rsidRPr="003029D6">
        <w:rPr>
          <w:rFonts w:ascii="Times New Roman" w:hAnsi="Times New Roman" w:cs="Times New Roman"/>
          <w:lang w:val="ru-RU"/>
        </w:rPr>
        <w:t xml:space="preserve"> есть природа материалистическая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>84</w:t>
      </w:r>
      <w:r>
        <w:rPr>
          <w:rFonts w:ascii="Times New Roman" w:hAnsi="Times New Roman" w:cs="Times New Roman"/>
          <w:lang w:val="ru-RU"/>
        </w:rPr>
        <w:t>, 193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Сто рублей –сто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друзей </w:t>
      </w:r>
      <w:r w:rsidRPr="003029D6">
        <w:rPr>
          <w:rFonts w:ascii="Times New Roman" w:hAnsi="Times New Roman" w:cs="Times New Roman"/>
          <w:lang w:val="ru-RU"/>
        </w:rPr>
        <w:t>(ВВЗ)                                                                                                                      85</w:t>
      </w:r>
    </w:p>
    <w:p w:rsidR="00FA3512" w:rsidRPr="003029D6" w:rsidRDefault="00FA3512" w:rsidP="00027B76">
      <w:pPr>
        <w:tabs>
          <w:tab w:val="left" w:pos="1560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Дербалев –врач                                                                                                                                             108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Диплом</w:t>
      </w:r>
      <w:r w:rsidRPr="003029D6">
        <w:rPr>
          <w:rFonts w:ascii="Times New Roman" w:hAnsi="Times New Roman" w:cs="Times New Roman"/>
          <w:lang w:val="ru-RU"/>
        </w:rPr>
        <w:t xml:space="preserve"> –это мое тело                                                                                                                                  108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рвался </w:t>
      </w:r>
      <w:r w:rsidRPr="003029D6">
        <w:rPr>
          <w:rFonts w:ascii="Times New Roman" w:hAnsi="Times New Roman" w:cs="Times New Roman"/>
          <w:u w:val="single"/>
          <w:lang w:val="ru-RU"/>
        </w:rPr>
        <w:t>дрался</w:t>
      </w:r>
      <w:r w:rsidRPr="003029D6">
        <w:rPr>
          <w:rFonts w:ascii="Times New Roman" w:hAnsi="Times New Roman" w:cs="Times New Roman"/>
          <w:lang w:val="ru-RU"/>
        </w:rPr>
        <w:t xml:space="preserve"> бился за это                                                                                                                       183</w:t>
      </w:r>
    </w:p>
    <w:p w:rsidR="00FA3512" w:rsidRPr="003029D6" w:rsidRDefault="00FA3512" w:rsidP="00027B76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 xml:space="preserve">Дух </w:t>
      </w:r>
      <w:r w:rsidRPr="003029D6">
        <w:rPr>
          <w:rFonts w:ascii="Times New Roman" w:hAnsi="Times New Roman" w:cs="Times New Roman"/>
          <w:lang w:val="ru-RU"/>
        </w:rPr>
        <w:t>человеческой жизни он признал в природе человеку не надо будет делать                                      2</w:t>
      </w:r>
    </w:p>
    <w:p w:rsidR="00FA3512" w:rsidRPr="003029D6" w:rsidRDefault="00FA3512" w:rsidP="00920930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Деньги</w:t>
      </w:r>
      <w:r>
        <w:rPr>
          <w:rFonts w:ascii="Times New Roman" w:hAnsi="Times New Roman" w:cs="Times New Roman"/>
          <w:lang w:val="ru-RU"/>
        </w:rPr>
        <w:t xml:space="preserve">, золото, </w:t>
      </w:r>
      <w:r w:rsidRPr="003029D6">
        <w:rPr>
          <w:rFonts w:ascii="Times New Roman" w:hAnsi="Times New Roman" w:cs="Times New Roman"/>
          <w:lang w:val="ru-RU"/>
        </w:rPr>
        <w:t>серебро –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убийство человека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 81</w:t>
      </w:r>
    </w:p>
    <w:p w:rsidR="00FA3512" w:rsidRPr="003029D6" w:rsidRDefault="00FA3512" w:rsidP="00920930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Е</w:t>
      </w:r>
    </w:p>
    <w:p w:rsidR="00FA3512" w:rsidRPr="003029D6" w:rsidRDefault="00FA3512" w:rsidP="00920930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Еда:</w:t>
      </w:r>
      <w:r>
        <w:rPr>
          <w:rFonts w:ascii="Times New Roman" w:hAnsi="Times New Roman" w:cs="Times New Roman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знай </w:t>
      </w:r>
      <w:r w:rsidRPr="003029D6">
        <w:rPr>
          <w:rFonts w:ascii="Times New Roman" w:hAnsi="Times New Roman" w:cs="Times New Roman"/>
          <w:lang w:val="ru-RU"/>
        </w:rPr>
        <w:t>хорошо что пища не помогает а мешает                                                                                     30</w:t>
      </w:r>
    </w:p>
    <w:p w:rsidR="00FA3512" w:rsidRPr="003029D6" w:rsidRDefault="00FA3512" w:rsidP="00920930">
      <w:pPr>
        <w:tabs>
          <w:tab w:val="left" w:pos="1560"/>
          <w:tab w:val="right" w:pos="9355"/>
        </w:tabs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Ж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Выпросил в природы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жизнь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Жалость</w:t>
      </w:r>
      <w:r w:rsidRPr="003029D6">
        <w:rPr>
          <w:rFonts w:ascii="Times New Roman" w:hAnsi="Times New Roman" w:cs="Times New Roman"/>
          <w:lang w:val="ru-RU"/>
        </w:rPr>
        <w:t xml:space="preserve"> старушечки                                                                                                                                      47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Мертвое с живым жить не станит                                                                                                                 70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Жизнь   </w:t>
      </w:r>
      <w:r w:rsidRPr="003029D6">
        <w:rPr>
          <w:rFonts w:ascii="Times New Roman" w:hAnsi="Times New Roman" w:cs="Times New Roman"/>
          <w:lang w:val="ru-RU"/>
        </w:rPr>
        <w:t>живая есть правда                                                                                                                            72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Мы не живем, а отмираем это не наша с вами жизнь                                                                                72</w:t>
      </w:r>
    </w:p>
    <w:p w:rsidR="00FA3512" w:rsidRPr="003029D6" w:rsidRDefault="00FA3512" w:rsidP="00920930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По портретовому делу </w:t>
      </w:r>
      <w:r w:rsidRPr="003029D6">
        <w:rPr>
          <w:rFonts w:ascii="Times New Roman" w:hAnsi="Times New Roman" w:cs="Times New Roman"/>
          <w:lang w:val="ru-RU"/>
        </w:rPr>
        <w:t>умело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жить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</w:t>
      </w:r>
      <w:r w:rsidRPr="003029D6">
        <w:rPr>
          <w:rFonts w:ascii="Times New Roman" w:hAnsi="Times New Roman" w:cs="Times New Roman"/>
          <w:lang w:val="ru-RU"/>
        </w:rPr>
        <w:t xml:space="preserve">     72</w:t>
      </w:r>
    </w:p>
    <w:p w:rsidR="00FA3512" w:rsidRPr="003029D6" w:rsidRDefault="00FA3512" w:rsidP="00920930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З</w:t>
      </w:r>
    </w:p>
    <w:p w:rsidR="00FA3512" w:rsidRPr="003029D6" w:rsidRDefault="00FA3512" w:rsidP="00920930">
      <w:pPr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Лутше…если бы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здоровый </w:t>
      </w:r>
      <w:r w:rsidRPr="003029D6">
        <w:rPr>
          <w:rFonts w:ascii="Times New Roman" w:hAnsi="Times New Roman" w:cs="Times New Roman"/>
          <w:lang w:val="ru-RU"/>
        </w:rPr>
        <w:t>че</w:t>
      </w:r>
      <w:r>
        <w:rPr>
          <w:rFonts w:ascii="Times New Roman" w:hAnsi="Times New Roman" w:cs="Times New Roman"/>
          <w:lang w:val="ru-RU"/>
        </w:rPr>
        <w:t xml:space="preserve">ловек узялся  за Учение </w:t>
      </w:r>
      <w:r w:rsidRPr="003029D6">
        <w:rPr>
          <w:rFonts w:ascii="Times New Roman" w:hAnsi="Times New Roman" w:cs="Times New Roman"/>
          <w:lang w:val="ru-RU"/>
        </w:rPr>
        <w:t xml:space="preserve">Иванова                           </w:t>
      </w:r>
      <w:r>
        <w:rPr>
          <w:rFonts w:ascii="Times New Roman" w:hAnsi="Times New Roman" w:cs="Times New Roman"/>
          <w:lang w:val="ru-RU"/>
        </w:rPr>
        <w:t xml:space="preserve">                                 </w:t>
      </w:r>
      <w:r w:rsidRPr="003029D6">
        <w:rPr>
          <w:rFonts w:ascii="Times New Roman" w:hAnsi="Times New Roman" w:cs="Times New Roman"/>
          <w:lang w:val="ru-RU"/>
        </w:rPr>
        <w:t xml:space="preserve">   58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 делать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зла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         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Земля </w:t>
      </w:r>
      <w:r w:rsidRPr="003029D6">
        <w:rPr>
          <w:rFonts w:ascii="Times New Roman" w:hAnsi="Times New Roman" w:cs="Times New Roman"/>
          <w:lang w:val="ru-RU"/>
        </w:rPr>
        <w:t>источник                                                                                                                                                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Здоровье</w:t>
      </w:r>
      <w:r w:rsidRPr="003029D6">
        <w:rPr>
          <w:rFonts w:ascii="Times New Roman" w:hAnsi="Times New Roman" w:cs="Times New Roman"/>
          <w:lang w:val="ru-RU"/>
        </w:rPr>
        <w:t xml:space="preserve"> дает кто имеет                                                                                                                                  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Практически пробывал сеить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зернышко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10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За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землею </w:t>
      </w:r>
      <w:r w:rsidRPr="003029D6">
        <w:rPr>
          <w:rFonts w:ascii="Times New Roman" w:hAnsi="Times New Roman" w:cs="Times New Roman"/>
          <w:lang w:val="ru-RU"/>
        </w:rPr>
        <w:t xml:space="preserve">не будем ухаживать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>27</w:t>
      </w:r>
      <w:r>
        <w:rPr>
          <w:rFonts w:ascii="Times New Roman" w:hAnsi="Times New Roman" w:cs="Times New Roman"/>
          <w:lang w:val="ru-RU"/>
        </w:rPr>
        <w:t>, 31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Звери </w:t>
      </w:r>
      <w:r w:rsidRPr="003029D6">
        <w:rPr>
          <w:rFonts w:ascii="Times New Roman" w:hAnsi="Times New Roman" w:cs="Times New Roman"/>
          <w:lang w:val="ru-RU"/>
        </w:rPr>
        <w:t>будут пробигать не обращай внимание                                                                                            28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Свое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здоровие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      52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Как болезнь передается так и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здоровие </w:t>
      </w:r>
      <w:r w:rsidRPr="003029D6">
        <w:rPr>
          <w:rFonts w:ascii="Times New Roman" w:hAnsi="Times New Roman" w:cs="Times New Roman"/>
          <w:lang w:val="ru-RU"/>
        </w:rPr>
        <w:t>через свою любовь                                                                      57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Законное </w:t>
      </w:r>
      <w:r w:rsidRPr="003029D6">
        <w:rPr>
          <w:rFonts w:ascii="Times New Roman" w:hAnsi="Times New Roman" w:cs="Times New Roman"/>
          <w:lang w:val="ru-RU"/>
        </w:rPr>
        <w:t>явление в людях                                                                                                                        63,54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Человек не должен на этой земле умерать                                                                                             62,82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 волка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зубы </w:t>
      </w:r>
      <w:r w:rsidRPr="003029D6">
        <w:rPr>
          <w:rFonts w:ascii="Times New Roman" w:hAnsi="Times New Roman" w:cs="Times New Roman"/>
          <w:lang w:val="ru-RU"/>
        </w:rPr>
        <w:t>нож                                                                                                                                           76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Закалка-тренировка…научила как будет надо в природе жить                                                                97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Только она (</w:t>
      </w:r>
      <w:r w:rsidRPr="003029D6">
        <w:rPr>
          <w:rFonts w:ascii="Times New Roman" w:hAnsi="Times New Roman" w:cs="Times New Roman"/>
          <w:u w:val="single"/>
          <w:lang w:val="ru-RU"/>
        </w:rPr>
        <w:t>закалка</w:t>
      </w:r>
      <w:r w:rsidRPr="003029D6">
        <w:rPr>
          <w:rFonts w:ascii="Times New Roman" w:hAnsi="Times New Roman" w:cs="Times New Roman"/>
          <w:lang w:val="ru-RU"/>
        </w:rPr>
        <w:t>) нас в жизни всех спасет путем поступка одного                                                  100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Знаменка создавала дело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в тюрьму                                                                                                            113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 меня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зубов </w:t>
      </w:r>
      <w:r w:rsidRPr="003029D6">
        <w:rPr>
          <w:rFonts w:ascii="Times New Roman" w:hAnsi="Times New Roman" w:cs="Times New Roman"/>
          <w:lang w:val="ru-RU"/>
        </w:rPr>
        <w:t xml:space="preserve">много не фатает. Это моя есть любовь к природе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116</w:t>
      </w:r>
    </w:p>
    <w:p w:rsidR="00FA3512" w:rsidRPr="003029D6" w:rsidRDefault="00FA3512" w:rsidP="00DF076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Закалка</w:t>
      </w:r>
      <w:r>
        <w:rPr>
          <w:rFonts w:ascii="Times New Roman" w:hAnsi="Times New Roman" w:cs="Times New Roman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человек а люди </w:t>
      </w:r>
      <w:r w:rsidRPr="003029D6">
        <w:rPr>
          <w:rFonts w:ascii="Times New Roman" w:hAnsi="Times New Roman" w:cs="Times New Roman"/>
          <w:lang w:val="ru-RU"/>
        </w:rPr>
        <w:t>природа                                                                                                                 185</w:t>
      </w:r>
    </w:p>
    <w:p w:rsidR="00FA3512" w:rsidRPr="003029D6" w:rsidRDefault="00FA3512" w:rsidP="00DF076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Золото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серебро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</w:t>
      </w:r>
      <w:r w:rsidRPr="003029D6">
        <w:rPr>
          <w:rFonts w:ascii="Times New Roman" w:hAnsi="Times New Roman" w:cs="Times New Roman"/>
          <w:lang w:val="ru-RU"/>
        </w:rPr>
        <w:t xml:space="preserve">         79</w:t>
      </w:r>
    </w:p>
    <w:p w:rsidR="00FA3512" w:rsidRPr="003029D6" w:rsidRDefault="00FA3512" w:rsidP="00DF0766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И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Истина </w:t>
      </w:r>
      <w:r w:rsidRPr="003029D6">
        <w:rPr>
          <w:rFonts w:ascii="Times New Roman" w:hAnsi="Times New Roman" w:cs="Times New Roman"/>
          <w:lang w:val="ru-RU"/>
        </w:rPr>
        <w:t>учение                                                                                                                                                  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 меня есть написанная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история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Удар по моей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идеи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Прошедшая </w:t>
      </w:r>
      <w:r w:rsidRPr="003029D6">
        <w:rPr>
          <w:rFonts w:ascii="Times New Roman" w:hAnsi="Times New Roman" w:cs="Times New Roman"/>
          <w:u w:val="single"/>
          <w:lang w:val="ru-RU"/>
        </w:rPr>
        <w:t>история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Пошел искать </w:t>
      </w:r>
      <w:r w:rsidRPr="003029D6">
        <w:rPr>
          <w:rFonts w:ascii="Times New Roman" w:hAnsi="Times New Roman" w:cs="Times New Roman"/>
          <w:u w:val="single"/>
          <w:lang w:val="ru-RU"/>
        </w:rPr>
        <w:t>истину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34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История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      55,57,62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Люди переключатся на эту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идею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59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 Ивановой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идее </w:t>
      </w:r>
      <w:r w:rsidRPr="003029D6">
        <w:rPr>
          <w:rFonts w:ascii="Times New Roman" w:hAnsi="Times New Roman" w:cs="Times New Roman"/>
          <w:lang w:val="ru-RU"/>
        </w:rPr>
        <w:t>людям не надо умирать                                                                                                 60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Тайны нету есть </w:t>
      </w:r>
      <w:r w:rsidRPr="003029D6">
        <w:rPr>
          <w:rFonts w:ascii="Times New Roman" w:hAnsi="Times New Roman" w:cs="Times New Roman"/>
          <w:u w:val="single"/>
          <w:lang w:val="ru-RU"/>
        </w:rPr>
        <w:t>истина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61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Это будет </w:t>
      </w:r>
      <w:r w:rsidRPr="003029D6">
        <w:rPr>
          <w:rFonts w:ascii="Times New Roman" w:hAnsi="Times New Roman" w:cs="Times New Roman"/>
          <w:u w:val="single"/>
          <w:lang w:val="ru-RU"/>
        </w:rPr>
        <w:t>истена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100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Моя Идея </w:t>
      </w:r>
      <w:r w:rsidRPr="003029D6">
        <w:rPr>
          <w:rFonts w:ascii="Times New Roman" w:hAnsi="Times New Roman" w:cs="Times New Roman"/>
          <w:lang w:val="ru-RU"/>
        </w:rPr>
        <w:t>противополагает                                                                                                                    98,129</w:t>
      </w:r>
    </w:p>
    <w:p w:rsidR="00FA3512" w:rsidRPr="003029D6" w:rsidRDefault="00FA3512" w:rsidP="003029D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Скоро ворота отворятся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истены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171</w:t>
      </w:r>
    </w:p>
    <w:p w:rsidR="00FA3512" w:rsidRPr="003029D6" w:rsidRDefault="00FA3512" w:rsidP="003029D6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>К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Корнеев художник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 1,26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Каприз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 xml:space="preserve"> 24,129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913E4F">
        <w:rPr>
          <w:rFonts w:ascii="Times New Roman" w:hAnsi="Times New Roman" w:cs="Times New Roman"/>
          <w:u w:val="single"/>
          <w:lang w:val="ru-RU"/>
        </w:rPr>
        <w:t>Качества</w:t>
      </w:r>
      <w:r w:rsidRPr="003029D6">
        <w:rPr>
          <w:rFonts w:ascii="Times New Roman" w:hAnsi="Times New Roman" w:cs="Times New Roman"/>
          <w:lang w:val="ru-RU"/>
        </w:rPr>
        <w:t xml:space="preserve"> человека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>28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Колючки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 xml:space="preserve"> 34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Через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каприз </w:t>
      </w:r>
      <w:r w:rsidRPr="003029D6">
        <w:rPr>
          <w:rFonts w:ascii="Times New Roman" w:hAnsi="Times New Roman" w:cs="Times New Roman"/>
          <w:lang w:val="ru-RU"/>
        </w:rPr>
        <w:t xml:space="preserve">умертвила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    56,78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Курица дворовая из нас получится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74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Когда то этому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конец </w:t>
      </w:r>
      <w:r w:rsidRPr="003029D6">
        <w:rPr>
          <w:rFonts w:ascii="Times New Roman" w:hAnsi="Times New Roman" w:cs="Times New Roman"/>
          <w:lang w:val="ru-RU"/>
        </w:rPr>
        <w:t xml:space="preserve">будет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  77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 каждому это дается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                     </w:t>
      </w:r>
      <w:r w:rsidRPr="003029D6">
        <w:rPr>
          <w:rFonts w:ascii="Times New Roman" w:hAnsi="Times New Roman" w:cs="Times New Roman"/>
          <w:lang w:val="ru-RU"/>
        </w:rPr>
        <w:t xml:space="preserve">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 82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Бога обнаружили в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Кировоградской </w:t>
      </w:r>
      <w:r w:rsidRPr="003029D6">
        <w:rPr>
          <w:rFonts w:ascii="Times New Roman" w:hAnsi="Times New Roman" w:cs="Times New Roman"/>
          <w:lang w:val="ru-RU"/>
        </w:rPr>
        <w:t xml:space="preserve">обл.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86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Москва в </w:t>
      </w:r>
      <w:r w:rsidRPr="003029D6">
        <w:rPr>
          <w:rFonts w:ascii="Times New Roman" w:hAnsi="Times New Roman" w:cs="Times New Roman"/>
          <w:u w:val="single"/>
          <w:lang w:val="ru-RU"/>
        </w:rPr>
        <w:t>Казань</w:t>
      </w:r>
      <w:r w:rsidRPr="003029D6">
        <w:rPr>
          <w:rFonts w:ascii="Times New Roman" w:hAnsi="Times New Roman" w:cs="Times New Roman"/>
          <w:lang w:val="ru-RU"/>
        </w:rPr>
        <w:t xml:space="preserve"> прислала отдыхать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</w:t>
      </w:r>
      <w:r w:rsidRPr="003029D6">
        <w:rPr>
          <w:rFonts w:ascii="Times New Roman" w:hAnsi="Times New Roman" w:cs="Times New Roman"/>
          <w:lang w:val="ru-RU"/>
        </w:rPr>
        <w:t xml:space="preserve">     114,127</w:t>
      </w:r>
      <w:r>
        <w:rPr>
          <w:rFonts w:ascii="Times New Roman" w:hAnsi="Times New Roman" w:cs="Times New Roman"/>
          <w:lang w:val="ru-RU"/>
        </w:rPr>
        <w:t>, 183</w:t>
      </w:r>
    </w:p>
    <w:p w:rsidR="00FA3512" w:rsidRPr="003029D6" w:rsidRDefault="00FA3512" w:rsidP="00027B76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Л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Осталась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любовь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>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Проявилась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любовь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6,7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За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любовь </w:t>
      </w:r>
      <w:r w:rsidRPr="003029D6">
        <w:rPr>
          <w:rFonts w:ascii="Times New Roman" w:hAnsi="Times New Roman" w:cs="Times New Roman"/>
          <w:lang w:val="ru-RU"/>
        </w:rPr>
        <w:t xml:space="preserve">к природе бережет как око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 24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Заставит природа быть силачами через 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любовь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>53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Людям  </w:t>
      </w:r>
      <w:r w:rsidRPr="003029D6">
        <w:rPr>
          <w:rFonts w:ascii="Times New Roman" w:hAnsi="Times New Roman" w:cs="Times New Roman"/>
          <w:lang w:val="ru-RU"/>
        </w:rPr>
        <w:t xml:space="preserve">эта дорога не по душе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>56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стали против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 xml:space="preserve">  57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Лунц психиатр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 xml:space="preserve"> 61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людей боятся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 xml:space="preserve">  66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За хлеб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людям продаются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67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сами привязали себя к работе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>74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хитрят самозащищаются…помирают через свой каприз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78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с людями воюют убивают сами себя а концов не видать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>78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этого прихода ждали только не в таком виде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85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За мою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любовь </w:t>
      </w:r>
      <w:r w:rsidRPr="003029D6">
        <w:rPr>
          <w:rFonts w:ascii="Times New Roman" w:hAnsi="Times New Roman" w:cs="Times New Roman"/>
          <w:lang w:val="ru-RU"/>
        </w:rPr>
        <w:t xml:space="preserve">к природе …она мне доверила…счастье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>102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Это моя есть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любовь </w:t>
      </w:r>
      <w:r w:rsidRPr="003029D6">
        <w:rPr>
          <w:rFonts w:ascii="Times New Roman" w:hAnsi="Times New Roman" w:cs="Times New Roman"/>
          <w:lang w:val="ru-RU"/>
        </w:rPr>
        <w:t xml:space="preserve">к природе (не есть в среду)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116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Люди </w:t>
      </w:r>
      <w:r w:rsidRPr="003029D6">
        <w:rPr>
          <w:rFonts w:ascii="Times New Roman" w:hAnsi="Times New Roman" w:cs="Times New Roman"/>
          <w:lang w:val="ru-RU"/>
        </w:rPr>
        <w:t xml:space="preserve">живут разно и думают не по общему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137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Разного характера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люди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146</w:t>
      </w:r>
    </w:p>
    <w:p w:rsidR="00FA3512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В Ленина стрелять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</w:t>
      </w:r>
      <w:r w:rsidRPr="003029D6">
        <w:rPr>
          <w:rFonts w:ascii="Times New Roman" w:hAnsi="Times New Roman" w:cs="Times New Roman"/>
          <w:lang w:val="ru-RU"/>
        </w:rPr>
        <w:t xml:space="preserve">  163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Мы все люди больные                                                                                                                                 124</w:t>
      </w:r>
    </w:p>
    <w:p w:rsidR="00FA3512" w:rsidRPr="003029D6" w:rsidRDefault="00FA3512" w:rsidP="00027B76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М</w:t>
      </w:r>
    </w:p>
    <w:p w:rsidR="00FA3512" w:rsidRPr="003029D6" w:rsidRDefault="00FA3512" w:rsidP="00C439B0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А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мое </w:t>
      </w:r>
      <w:r w:rsidRPr="003029D6">
        <w:rPr>
          <w:rFonts w:ascii="Times New Roman" w:hAnsi="Times New Roman" w:cs="Times New Roman"/>
          <w:lang w:val="ru-RU"/>
        </w:rPr>
        <w:t xml:space="preserve">это ваше будет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Мысль </w:t>
      </w:r>
      <w:r w:rsidRPr="003029D6">
        <w:rPr>
          <w:rFonts w:ascii="Times New Roman" w:hAnsi="Times New Roman" w:cs="Times New Roman"/>
          <w:lang w:val="ru-RU"/>
        </w:rPr>
        <w:t xml:space="preserve">стала создавать на земле этот  Портрет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>16-17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одарила богатою </w:t>
      </w:r>
      <w:r w:rsidRPr="003029D6">
        <w:rPr>
          <w:rFonts w:ascii="Times New Roman" w:hAnsi="Times New Roman" w:cs="Times New Roman"/>
          <w:u w:val="single"/>
          <w:lang w:val="ru-RU"/>
        </w:rPr>
        <w:t>мыслей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>26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 мысли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>28,35,54,113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Макар телят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 50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 </w:t>
      </w:r>
      <w:r w:rsidRPr="003029D6">
        <w:rPr>
          <w:rFonts w:ascii="Times New Roman" w:hAnsi="Times New Roman" w:cs="Times New Roman"/>
          <w:u w:val="single"/>
          <w:lang w:val="ru-RU"/>
        </w:rPr>
        <w:t>молодежи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</w:t>
      </w:r>
      <w:r w:rsidRPr="003029D6">
        <w:rPr>
          <w:rFonts w:ascii="Times New Roman" w:hAnsi="Times New Roman" w:cs="Times New Roman"/>
          <w:lang w:val="ru-RU"/>
        </w:rPr>
        <w:t xml:space="preserve"> 61,73,155,</w:t>
      </w:r>
      <w:r>
        <w:rPr>
          <w:rFonts w:ascii="Times New Roman" w:hAnsi="Times New Roman" w:cs="Times New Roman"/>
          <w:lang w:val="ru-RU"/>
        </w:rPr>
        <w:t xml:space="preserve"> 186,</w:t>
      </w:r>
      <w:r w:rsidRPr="003029D6">
        <w:rPr>
          <w:rFonts w:ascii="Times New Roman" w:hAnsi="Times New Roman" w:cs="Times New Roman"/>
          <w:lang w:val="ru-RU"/>
        </w:rPr>
        <w:t>188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Мясом </w:t>
      </w:r>
      <w:r w:rsidRPr="003029D6">
        <w:rPr>
          <w:rFonts w:ascii="Times New Roman" w:hAnsi="Times New Roman" w:cs="Times New Roman"/>
          <w:lang w:val="ru-RU"/>
        </w:rPr>
        <w:t xml:space="preserve">лакомятся люди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76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Мировозренчески жить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>129,  191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Место </w:t>
      </w:r>
      <w:r w:rsidRPr="003029D6">
        <w:rPr>
          <w:rFonts w:ascii="Times New Roman" w:hAnsi="Times New Roman" w:cs="Times New Roman"/>
          <w:lang w:val="ru-RU"/>
        </w:rPr>
        <w:t xml:space="preserve">,чтобы я там его занял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129</w:t>
      </w:r>
    </w:p>
    <w:p w:rsidR="00FA3512" w:rsidRPr="003029D6" w:rsidRDefault="00FA3512" w:rsidP="00027B76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Н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Нервное пробуждение не ленись а делай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</w:t>
      </w:r>
      <w:r w:rsidRPr="003029D6">
        <w:rPr>
          <w:rFonts w:ascii="Times New Roman" w:hAnsi="Times New Roman" w:cs="Times New Roman"/>
          <w:lang w:val="ru-RU"/>
        </w:rPr>
        <w:t>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Такого человека </w:t>
      </w:r>
      <w:r w:rsidRPr="003029D6">
        <w:rPr>
          <w:rFonts w:ascii="Times New Roman" w:hAnsi="Times New Roman" w:cs="Times New Roman"/>
          <w:u w:val="single"/>
          <w:lang w:val="ru-RU"/>
        </w:rPr>
        <w:t>не было</w:t>
      </w:r>
      <w:r w:rsidRPr="003029D6">
        <w:rPr>
          <w:rFonts w:ascii="Times New Roman" w:hAnsi="Times New Roman" w:cs="Times New Roman"/>
          <w:lang w:val="ru-RU"/>
        </w:rPr>
        <w:t xml:space="preserve">…это только Бог может сделать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</w:t>
      </w:r>
      <w:r w:rsidRPr="003029D6">
        <w:rPr>
          <w:rFonts w:ascii="Times New Roman" w:hAnsi="Times New Roman" w:cs="Times New Roman"/>
          <w:lang w:val="ru-RU"/>
        </w:rPr>
        <w:t xml:space="preserve"> 26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Недостаток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>63,68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Независимость </w:t>
      </w:r>
      <w:r w:rsidRPr="003029D6">
        <w:rPr>
          <w:rFonts w:ascii="Times New Roman" w:hAnsi="Times New Roman" w:cs="Times New Roman"/>
          <w:lang w:val="ru-RU"/>
        </w:rPr>
        <w:t xml:space="preserve">это портрет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  70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Неправда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72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Неприятность от природы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74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Он нас учит </w:t>
      </w:r>
      <w:r w:rsidRPr="003029D6">
        <w:rPr>
          <w:rFonts w:ascii="Times New Roman" w:hAnsi="Times New Roman" w:cs="Times New Roman"/>
          <w:u w:val="single"/>
          <w:lang w:val="ru-RU"/>
        </w:rPr>
        <w:t>небывало новому</w:t>
      </w:r>
      <w:r w:rsidRPr="003029D6">
        <w:rPr>
          <w:rFonts w:ascii="Times New Roman" w:hAnsi="Times New Roman" w:cs="Times New Roman"/>
          <w:lang w:val="ru-RU"/>
        </w:rPr>
        <w:t xml:space="preserve">  (ноги ежедня утром  и вечером)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 </w:t>
      </w:r>
      <w:r w:rsidRPr="003029D6">
        <w:rPr>
          <w:rFonts w:ascii="Times New Roman" w:hAnsi="Times New Roman" w:cs="Times New Roman"/>
          <w:lang w:val="ru-RU"/>
        </w:rPr>
        <w:t>155</w:t>
      </w:r>
    </w:p>
    <w:p w:rsidR="00FA3512" w:rsidRPr="003029D6" w:rsidRDefault="00FA3512" w:rsidP="00027B76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О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Ошибнулся - враг государству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Отец, сын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 xml:space="preserve">  79,80,</w:t>
      </w:r>
      <w:r>
        <w:rPr>
          <w:rFonts w:ascii="Times New Roman" w:hAnsi="Times New Roman" w:cs="Times New Roman"/>
          <w:lang w:val="ru-RU"/>
        </w:rPr>
        <w:t xml:space="preserve"> 84,</w:t>
      </w:r>
      <w:r w:rsidRPr="003029D6">
        <w:rPr>
          <w:rFonts w:ascii="Times New Roman" w:hAnsi="Times New Roman" w:cs="Times New Roman"/>
          <w:lang w:val="ru-RU"/>
        </w:rPr>
        <w:t>164,192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Он пришел их осудить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80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Чтобы вы меня опознали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86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такой </w:t>
      </w:r>
      <w:r w:rsidRPr="003029D6">
        <w:rPr>
          <w:rFonts w:ascii="Times New Roman" w:hAnsi="Times New Roman" w:cs="Times New Roman"/>
          <w:u w:val="single"/>
          <w:lang w:val="ru-RU"/>
        </w:rPr>
        <w:t>есть</w:t>
      </w:r>
      <w:r w:rsidRPr="003029D6"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u w:val="single"/>
          <w:lang w:val="ru-RU"/>
        </w:rPr>
        <w:t>один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101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Одежда отбирает в теле тепло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>103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Общими силами сделать человека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>104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Нам надо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одного </w:t>
      </w:r>
      <w:r w:rsidRPr="003029D6">
        <w:rPr>
          <w:rFonts w:ascii="Times New Roman" w:hAnsi="Times New Roman" w:cs="Times New Roman"/>
          <w:lang w:val="ru-RU"/>
        </w:rPr>
        <w:t xml:space="preserve">общеми силами сделать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</w:t>
      </w:r>
      <w:r w:rsidRPr="003029D6">
        <w:rPr>
          <w:rFonts w:ascii="Times New Roman" w:hAnsi="Times New Roman" w:cs="Times New Roman"/>
          <w:lang w:val="ru-RU"/>
        </w:rPr>
        <w:t>104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Село Ореховка мое родное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>115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Пошел по природе между </w:t>
      </w:r>
      <w:r w:rsidRPr="003029D6">
        <w:rPr>
          <w:rFonts w:ascii="Times New Roman" w:hAnsi="Times New Roman" w:cs="Times New Roman"/>
          <w:u w:val="single"/>
          <w:lang w:val="ru-RU"/>
        </w:rPr>
        <w:t>отарами овец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</w:t>
      </w:r>
      <w:r w:rsidRPr="003029D6">
        <w:rPr>
          <w:rFonts w:ascii="Times New Roman" w:hAnsi="Times New Roman" w:cs="Times New Roman"/>
          <w:lang w:val="ru-RU"/>
        </w:rPr>
        <w:t>134</w:t>
      </w:r>
    </w:p>
    <w:p w:rsidR="00FA3512" w:rsidRPr="003029D6" w:rsidRDefault="00FA3512" w:rsidP="00027B76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П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Поступок –вежливость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  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Пользу </w:t>
      </w:r>
      <w:r w:rsidRPr="003029D6">
        <w:rPr>
          <w:rFonts w:ascii="Times New Roman" w:hAnsi="Times New Roman" w:cs="Times New Roman"/>
          <w:lang w:val="ru-RU"/>
        </w:rPr>
        <w:t xml:space="preserve">передать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>8,10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Профсоюзы</w:t>
      </w:r>
      <w:r w:rsidRPr="003029D6">
        <w:rPr>
          <w:rFonts w:ascii="Times New Roman" w:hAnsi="Times New Roman" w:cs="Times New Roman"/>
          <w:lang w:val="ru-RU"/>
        </w:rPr>
        <w:t xml:space="preserve">…мою жизнь как больного потдеривали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Проигрыш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</w:t>
      </w:r>
      <w:r w:rsidRPr="003029D6">
        <w:rPr>
          <w:rFonts w:ascii="Times New Roman" w:hAnsi="Times New Roman" w:cs="Times New Roman"/>
          <w:lang w:val="ru-RU"/>
        </w:rPr>
        <w:t xml:space="preserve">  13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Праздник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>14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Он </w:t>
      </w:r>
      <w:r w:rsidRPr="003029D6">
        <w:rPr>
          <w:rFonts w:ascii="Times New Roman" w:hAnsi="Times New Roman" w:cs="Times New Roman"/>
          <w:u w:val="single"/>
          <w:lang w:val="ru-RU"/>
        </w:rPr>
        <w:t>пишет, читайте понимайте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>14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Надо будет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просить </w:t>
      </w:r>
      <w:r w:rsidRPr="003029D6">
        <w:rPr>
          <w:rFonts w:ascii="Times New Roman" w:hAnsi="Times New Roman" w:cs="Times New Roman"/>
          <w:lang w:val="ru-RU"/>
        </w:rPr>
        <w:t xml:space="preserve">Учителя без труда обходиться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15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ему дал читать книжку Пархоменко это история она была истеной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>19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Пища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</w:t>
      </w:r>
      <w:r w:rsidRPr="003029D6">
        <w:rPr>
          <w:rFonts w:ascii="Times New Roman" w:hAnsi="Times New Roman" w:cs="Times New Roman"/>
          <w:lang w:val="ru-RU"/>
        </w:rPr>
        <w:t xml:space="preserve"> 30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Предки </w:t>
      </w:r>
      <w:r w:rsidRPr="003029D6">
        <w:rPr>
          <w:rFonts w:ascii="Times New Roman" w:hAnsi="Times New Roman" w:cs="Times New Roman"/>
          <w:lang w:val="ru-RU"/>
        </w:rPr>
        <w:t xml:space="preserve">не думали от стада ходить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  4,55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Правда неправда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 xml:space="preserve"> 72</w:t>
      </w:r>
    </w:p>
    <w:p w:rsidR="00FA3512" w:rsidRPr="003029D6" w:rsidRDefault="00FA3512" w:rsidP="00C439B0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Делают у себя </w:t>
      </w:r>
      <w:r w:rsidRPr="003029D6">
        <w:rPr>
          <w:rFonts w:ascii="Times New Roman" w:hAnsi="Times New Roman" w:cs="Times New Roman"/>
          <w:u w:val="single"/>
          <w:lang w:val="ru-RU"/>
        </w:rPr>
        <w:t>патриота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73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Портретово дело Богово спасение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>79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Письмо от Ржаниковой Паши(инвалид)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109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5 правил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</w:t>
      </w:r>
      <w:r w:rsidRPr="003029D6">
        <w:rPr>
          <w:rFonts w:ascii="Times New Roman" w:hAnsi="Times New Roman" w:cs="Times New Roman"/>
          <w:lang w:val="ru-RU"/>
        </w:rPr>
        <w:t xml:space="preserve"> 146</w:t>
      </w:r>
    </w:p>
    <w:p w:rsidR="00FA3512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Прием мысленный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>184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«Победа моя» написал в Казани                                                                                                                  183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Просьба </w:t>
      </w:r>
      <w:r w:rsidRPr="003029D6">
        <w:rPr>
          <w:rFonts w:ascii="Times New Roman" w:hAnsi="Times New Roman" w:cs="Times New Roman"/>
          <w:lang w:val="ru-RU"/>
        </w:rPr>
        <w:t xml:space="preserve">Учителя к природе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>185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Поток сменится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</w:t>
      </w:r>
      <w:r w:rsidRPr="003029D6">
        <w:rPr>
          <w:rFonts w:ascii="Times New Roman" w:hAnsi="Times New Roman" w:cs="Times New Roman"/>
          <w:lang w:val="ru-RU"/>
        </w:rPr>
        <w:t xml:space="preserve"> 54,187</w:t>
      </w:r>
    </w:p>
    <w:p w:rsidR="00FA3512" w:rsidRDefault="00FA3512" w:rsidP="00064918">
      <w:pPr>
        <w:ind w:left="-720" w:right="-725"/>
        <w:jc w:val="both"/>
        <w:rPr>
          <w:lang w:val="ru-RU"/>
        </w:rPr>
      </w:pPr>
      <w:r w:rsidRPr="003029D6">
        <w:rPr>
          <w:b/>
          <w:bCs/>
          <w:lang w:val="ru-RU"/>
        </w:rPr>
        <w:t xml:space="preserve">Портрет                              </w:t>
      </w:r>
      <w:r>
        <w:rPr>
          <w:b/>
          <w:bCs/>
          <w:lang w:val="ru-RU"/>
        </w:rPr>
        <w:t xml:space="preserve">                       </w:t>
      </w:r>
      <w:r w:rsidRPr="003029D6">
        <w:rPr>
          <w:lang w:val="ru-RU"/>
        </w:rPr>
        <w:t>-8-21,26,30,33, 52,51,54,55,56,57,64,60,70,71,78,90,96,131,142,143</w:t>
      </w:r>
    </w:p>
    <w:p w:rsidR="00FA3512" w:rsidRDefault="00FA3512" w:rsidP="00064918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(Гонение-8;места нету-46;Ты есть Господи-49,умерать не будет…пойду по воде-50; против отца и </w:t>
      </w:r>
    </w:p>
    <w:p w:rsidR="00FA3512" w:rsidRPr="00064918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lang w:val="ru-RU"/>
        </w:rPr>
        <w:t>сына-78; заслужил…быть…Богом-85;)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Портрет это мое тело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11,83,93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Портрет Бога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>84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 xml:space="preserve">Природа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val="ru-RU"/>
        </w:rPr>
        <w:t xml:space="preserve">        </w:t>
      </w:r>
      <w:r w:rsidRPr="003029D6">
        <w:rPr>
          <w:rFonts w:ascii="Times New Roman" w:hAnsi="Times New Roman" w:cs="Times New Roman"/>
          <w:b/>
          <w:bCs/>
          <w:lang w:val="ru-RU"/>
        </w:rPr>
        <w:t xml:space="preserve">  </w:t>
      </w:r>
      <w:r w:rsidRPr="003029D6">
        <w:rPr>
          <w:rFonts w:ascii="Times New Roman" w:hAnsi="Times New Roman" w:cs="Times New Roman"/>
          <w:lang w:val="ru-RU"/>
        </w:rPr>
        <w:t>33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стегает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 xml:space="preserve"> 23</w:t>
      </w:r>
    </w:p>
    <w:p w:rsidR="00FA3512" w:rsidRPr="003029D6" w:rsidRDefault="00FA3512" w:rsidP="00064918">
      <w:pPr>
        <w:ind w:left="-720" w:right="-725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Не она(Природа) нами будет распоряжатся а будем мы у ней хозяе</w:t>
      </w:r>
      <w:r>
        <w:rPr>
          <w:rFonts w:ascii="Times New Roman" w:hAnsi="Times New Roman" w:cs="Times New Roman"/>
          <w:lang w:val="ru-RU"/>
        </w:rPr>
        <w:t xml:space="preserve">ва…не будем ею нуждатся          </w:t>
      </w:r>
      <w:r w:rsidRPr="003029D6">
        <w:rPr>
          <w:rFonts w:ascii="Times New Roman" w:hAnsi="Times New Roman" w:cs="Times New Roman"/>
          <w:lang w:val="ru-RU"/>
        </w:rPr>
        <w:t xml:space="preserve">26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     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Наше с вами заставит природу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53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Надо бы жить а нам Природа не дала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62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мать всем она сохранительница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64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Природное явление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69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может поднять и унизить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70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</w:t>
      </w:r>
      <w:r w:rsidRPr="0084577F">
        <w:rPr>
          <w:rFonts w:ascii="Times New Roman" w:hAnsi="Times New Roman" w:cs="Times New Roman"/>
          <w:u w:val="single"/>
          <w:lang w:val="ru-RU"/>
        </w:rPr>
        <w:t>заставила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 71,74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Дух есть природа материалистическая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84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Найти в Природе такие </w:t>
      </w:r>
      <w:r w:rsidRPr="0084577F">
        <w:rPr>
          <w:rFonts w:ascii="Times New Roman" w:hAnsi="Times New Roman" w:cs="Times New Roman"/>
          <w:u w:val="single"/>
          <w:lang w:val="ru-RU"/>
        </w:rPr>
        <w:t>качества</w:t>
      </w:r>
      <w:r w:rsidRPr="003029D6">
        <w:rPr>
          <w:rFonts w:ascii="Times New Roman" w:hAnsi="Times New Roman" w:cs="Times New Roman"/>
          <w:lang w:val="ru-RU"/>
        </w:rPr>
        <w:t xml:space="preserve"> чтобы они заменили наш труд.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 xml:space="preserve">   97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Мы ушли от дружбы мы ушли от Природы своим поступком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 xml:space="preserve"> 112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Природу не обдуриш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 xml:space="preserve"> 113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 Природе есть все но мы не умеем их(силы) брать, как берет их Портрет   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 xml:space="preserve"> 116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Вина Природы. Она нас народила и нас заставила, чтобы мы трудились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>117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есть воздух вода и земля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>119</w:t>
      </w:r>
    </w:p>
    <w:p w:rsidR="00FA3512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Она( Природа) свое направление изменит силы нам свои отдаст через нашу с вами тайну…</w:t>
      </w:r>
    </w:p>
    <w:p w:rsidR="00FA3512" w:rsidRDefault="00FA3512" w:rsidP="00064918">
      <w:pPr>
        <w:ind w:left="-720" w:right="-725"/>
        <w:rPr>
          <w:lang w:val="ru-RU"/>
        </w:rPr>
      </w:pPr>
      <w:r w:rsidRPr="003029D6">
        <w:rPr>
          <w:lang w:val="ru-RU"/>
        </w:rPr>
        <w:t xml:space="preserve">она в человеке…что Природу победил                                                                         </w:t>
      </w:r>
      <w:r>
        <w:rPr>
          <w:lang w:val="ru-RU"/>
        </w:rPr>
        <w:t xml:space="preserve">                                        </w:t>
      </w:r>
      <w:r w:rsidRPr="003029D6">
        <w:rPr>
          <w:lang w:val="ru-RU"/>
        </w:rPr>
        <w:t>120</w:t>
      </w:r>
    </w:p>
    <w:p w:rsidR="00FA3512" w:rsidRPr="00064918" w:rsidRDefault="00FA3512" w:rsidP="00064918">
      <w:pPr>
        <w:ind w:left="-720" w:right="-725"/>
        <w:rPr>
          <w:rFonts w:ascii="Times New Roman" w:hAnsi="Times New Roman" w:cs="Times New Roman"/>
          <w:lang w:val="ru-RU"/>
        </w:rPr>
      </w:pPr>
      <w:r w:rsidRPr="003029D6">
        <w:rPr>
          <w:lang w:val="ru-RU"/>
        </w:rPr>
        <w:t>Природа устрела…его научила чтобы он с нею воевал.его заставило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условие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</w:t>
      </w:r>
      <w:r w:rsidRPr="003029D6">
        <w:rPr>
          <w:rFonts w:ascii="Times New Roman" w:hAnsi="Times New Roman" w:cs="Times New Roman"/>
          <w:lang w:val="ru-RU"/>
        </w:rPr>
        <w:t xml:space="preserve"> 121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Она же свои силы теряет…как и люди…изчерповается…ея такое безсилие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 xml:space="preserve">  123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у ней две стороны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 xml:space="preserve">  129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Природа наказала она и простит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 149</w:t>
      </w:r>
    </w:p>
    <w:p w:rsidR="00FA3512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Устранит сама Природа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  174</w:t>
      </w:r>
    </w:p>
    <w:p w:rsidR="00FA3512" w:rsidRPr="003029D6" w:rsidRDefault="00FA3512" w:rsidP="00064918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Р</w:t>
      </w:r>
    </w:p>
    <w:p w:rsidR="00FA3512" w:rsidRPr="003029D6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У них (людей)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разума </w:t>
      </w:r>
      <w:r w:rsidRPr="003029D6">
        <w:rPr>
          <w:rFonts w:ascii="Times New Roman" w:hAnsi="Times New Roman" w:cs="Times New Roman"/>
          <w:lang w:val="ru-RU"/>
        </w:rPr>
        <w:t xml:space="preserve">нема такого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56</w:t>
      </w:r>
    </w:p>
    <w:p w:rsidR="00FA3512" w:rsidRPr="003029D6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Лутше не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рождатся </w:t>
      </w:r>
      <w:r w:rsidRPr="003029D6">
        <w:rPr>
          <w:rFonts w:ascii="Times New Roman" w:hAnsi="Times New Roman" w:cs="Times New Roman"/>
          <w:lang w:val="ru-RU"/>
        </w:rPr>
        <w:t xml:space="preserve">чем так жить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72</w:t>
      </w:r>
    </w:p>
    <w:p w:rsidR="00FA3512" w:rsidRPr="003029D6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Умом разрушать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>73</w:t>
      </w:r>
    </w:p>
    <w:p w:rsidR="00FA3512" w:rsidRPr="003029D6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Рак </w:t>
      </w:r>
      <w:r w:rsidRPr="003029D6">
        <w:rPr>
          <w:rFonts w:ascii="Times New Roman" w:hAnsi="Times New Roman" w:cs="Times New Roman"/>
          <w:lang w:val="ru-RU"/>
        </w:rPr>
        <w:t xml:space="preserve">исчезает через учение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>89,181</w:t>
      </w:r>
    </w:p>
    <w:p w:rsidR="00FA3512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Человеково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рожно 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  140</w:t>
      </w:r>
    </w:p>
    <w:p w:rsidR="00FA3512" w:rsidRPr="003029D6" w:rsidRDefault="00FA3512" w:rsidP="00064918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Люди живут </w:t>
      </w:r>
      <w:r w:rsidRPr="00064918">
        <w:rPr>
          <w:rFonts w:ascii="Times New Roman" w:hAnsi="Times New Roman" w:cs="Times New Roman"/>
          <w:u w:val="single"/>
          <w:lang w:val="ru-RU"/>
        </w:rPr>
        <w:t xml:space="preserve">разно </w:t>
      </w:r>
      <w:r>
        <w:rPr>
          <w:rFonts w:ascii="Times New Roman" w:hAnsi="Times New Roman" w:cs="Times New Roman"/>
          <w:lang w:val="ru-RU"/>
        </w:rPr>
        <w:t>и делают не по общему                                                                                               137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</w:p>
    <w:p w:rsidR="00FA3512" w:rsidRPr="003029D6" w:rsidRDefault="00FA3512" w:rsidP="00027B76">
      <w:pPr>
        <w:pStyle w:val="Heading1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С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Самоволие</w:t>
      </w:r>
      <w:r w:rsidRPr="003029D6">
        <w:rPr>
          <w:rFonts w:ascii="Times New Roman" w:hAnsi="Times New Roman" w:cs="Times New Roman"/>
          <w:lang w:val="ru-RU"/>
        </w:rPr>
        <w:t xml:space="preserve">-на земле ставим что хотим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Страху нету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>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Найденное сеел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>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А Природа давала думала скоро у него родится </w:t>
      </w:r>
      <w:r w:rsidRPr="003029D6">
        <w:rPr>
          <w:rFonts w:ascii="Times New Roman" w:hAnsi="Times New Roman" w:cs="Times New Roman"/>
          <w:u w:val="single"/>
          <w:lang w:val="ru-RU"/>
        </w:rPr>
        <w:t>сознание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33</w:t>
      </w:r>
      <w:r>
        <w:rPr>
          <w:rFonts w:ascii="Times New Roman" w:hAnsi="Times New Roman" w:cs="Times New Roman"/>
          <w:lang w:val="ru-RU"/>
        </w:rPr>
        <w:t>,170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Семья </w:t>
      </w:r>
      <w:r w:rsidRPr="003029D6">
        <w:rPr>
          <w:rFonts w:ascii="Times New Roman" w:hAnsi="Times New Roman" w:cs="Times New Roman"/>
          <w:lang w:val="ru-RU"/>
        </w:rPr>
        <w:t xml:space="preserve">одна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>24,129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Сын … намерением своим … отца с земли гонит – метод Стаханова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 xml:space="preserve">  45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Показать живые силы на людях ; люди спят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 xml:space="preserve"> 47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От Природы заслужили смерть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52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Живет силою воли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>62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Сил</w:t>
      </w:r>
      <w:r w:rsidRPr="003029D6">
        <w:rPr>
          <w:rFonts w:ascii="Times New Roman" w:hAnsi="Times New Roman" w:cs="Times New Roman"/>
          <w:lang w:val="ru-RU"/>
        </w:rPr>
        <w:t xml:space="preserve"> воли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</w:t>
      </w:r>
      <w:r w:rsidRPr="003029D6">
        <w:rPr>
          <w:rFonts w:ascii="Times New Roman" w:hAnsi="Times New Roman" w:cs="Times New Roman"/>
          <w:lang w:val="ru-RU"/>
        </w:rPr>
        <w:t xml:space="preserve"> 63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Человеку надо сила воли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>69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Сильный без сильного выживает –природное явление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</w:t>
      </w:r>
      <w:r w:rsidRPr="003029D6">
        <w:rPr>
          <w:rFonts w:ascii="Times New Roman" w:hAnsi="Times New Roman" w:cs="Times New Roman"/>
          <w:lang w:val="ru-RU"/>
        </w:rPr>
        <w:t>69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родил двоих сыновей я должен отказаться от них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>71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>А у меня родилось такое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 сознание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>98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Спасет</w:t>
      </w:r>
      <w:r w:rsidRPr="003029D6">
        <w:rPr>
          <w:rFonts w:ascii="Times New Roman" w:hAnsi="Times New Roman" w:cs="Times New Roman"/>
          <w:lang w:val="ru-RU"/>
        </w:rPr>
        <w:t xml:space="preserve"> только закалка-тренировка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100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 них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сердца </w:t>
      </w:r>
      <w:r w:rsidRPr="003029D6">
        <w:rPr>
          <w:rFonts w:ascii="Times New Roman" w:hAnsi="Times New Roman" w:cs="Times New Roman"/>
          <w:lang w:val="ru-RU"/>
        </w:rPr>
        <w:t xml:space="preserve">не выхоженные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 xml:space="preserve"> 101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Сердце </w:t>
      </w:r>
      <w:r w:rsidRPr="003029D6">
        <w:rPr>
          <w:rFonts w:ascii="Times New Roman" w:hAnsi="Times New Roman" w:cs="Times New Roman"/>
          <w:lang w:val="ru-RU"/>
        </w:rPr>
        <w:t xml:space="preserve">25 лет человека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101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Это его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счастье </w:t>
      </w:r>
      <w:r w:rsidRPr="003029D6">
        <w:rPr>
          <w:rFonts w:ascii="Times New Roman" w:hAnsi="Times New Roman" w:cs="Times New Roman"/>
          <w:lang w:val="ru-RU"/>
        </w:rPr>
        <w:t xml:space="preserve">быть Богом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>102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Среда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115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То что я сделал каждому есть человеку </w:t>
      </w:r>
      <w:r w:rsidRPr="003029D6">
        <w:rPr>
          <w:rFonts w:ascii="Times New Roman" w:hAnsi="Times New Roman" w:cs="Times New Roman"/>
          <w:u w:val="single"/>
          <w:lang w:val="ru-RU"/>
        </w:rPr>
        <w:t>смерть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>118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Силен</w:t>
      </w:r>
      <w:r w:rsidRPr="003029D6">
        <w:rPr>
          <w:rFonts w:ascii="Times New Roman" w:hAnsi="Times New Roman" w:cs="Times New Roman"/>
          <w:lang w:val="ru-RU"/>
        </w:rPr>
        <w:t xml:space="preserve"> и волен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>120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Сееть в людях свое здоровие зернышко </w:t>
      </w:r>
      <w:r w:rsidRPr="003029D6">
        <w:rPr>
          <w:rFonts w:ascii="Times New Roman" w:hAnsi="Times New Roman" w:cs="Times New Roman"/>
          <w:u w:val="single"/>
          <w:lang w:val="ru-RU"/>
        </w:rPr>
        <w:t>советом</w:t>
      </w:r>
      <w:r w:rsidRPr="003029D6">
        <w:rPr>
          <w:rFonts w:ascii="Times New Roman" w:hAnsi="Times New Roman" w:cs="Times New Roman"/>
          <w:i/>
          <w:iCs/>
          <w:u w:val="single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>120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Хотели мои силы снять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>124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есть </w:t>
      </w:r>
      <w:r w:rsidRPr="003029D6">
        <w:rPr>
          <w:rFonts w:ascii="Times New Roman" w:hAnsi="Times New Roman" w:cs="Times New Roman"/>
          <w:u w:val="single"/>
          <w:lang w:val="ru-RU"/>
        </w:rPr>
        <w:t>средство</w:t>
      </w:r>
      <w:r w:rsidRPr="003029D6">
        <w:rPr>
          <w:rFonts w:ascii="Times New Roman" w:hAnsi="Times New Roman" w:cs="Times New Roman"/>
          <w:lang w:val="ru-RU"/>
        </w:rPr>
        <w:t xml:space="preserve"> на любое заболевание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 xml:space="preserve"> 129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Спасти</w:t>
      </w:r>
      <w:r w:rsidRPr="003029D6">
        <w:rPr>
          <w:rFonts w:ascii="Times New Roman" w:hAnsi="Times New Roman" w:cs="Times New Roman"/>
          <w:lang w:val="ru-RU"/>
        </w:rPr>
        <w:t xml:space="preserve"> человечество надо спасти сам себя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>144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Честная </w:t>
      </w:r>
      <w:r w:rsidRPr="003029D6">
        <w:rPr>
          <w:rFonts w:ascii="Times New Roman" w:hAnsi="Times New Roman" w:cs="Times New Roman"/>
          <w:u w:val="single"/>
          <w:lang w:val="ru-RU"/>
        </w:rPr>
        <w:t>сознательность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148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Для </w:t>
      </w:r>
      <w:r w:rsidRPr="003029D6">
        <w:rPr>
          <w:rFonts w:ascii="Times New Roman" w:hAnsi="Times New Roman" w:cs="Times New Roman"/>
          <w:u w:val="single"/>
          <w:lang w:val="ru-RU"/>
        </w:rPr>
        <w:t>сердца</w:t>
      </w:r>
      <w:r w:rsidRPr="003029D6">
        <w:rPr>
          <w:rFonts w:ascii="Times New Roman" w:hAnsi="Times New Roman" w:cs="Times New Roman"/>
          <w:lang w:val="ru-RU"/>
        </w:rPr>
        <w:t xml:space="preserve"> бегать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>154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Нету сознания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>170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Нам нужно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сердце </w:t>
      </w:r>
      <w:r w:rsidRPr="003029D6">
        <w:rPr>
          <w:rFonts w:ascii="Times New Roman" w:hAnsi="Times New Roman" w:cs="Times New Roman"/>
          <w:lang w:val="ru-RU"/>
        </w:rPr>
        <w:t xml:space="preserve">и душа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171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Самообразованием</w:t>
      </w:r>
      <w:r w:rsidRPr="003029D6">
        <w:rPr>
          <w:rFonts w:ascii="Times New Roman" w:hAnsi="Times New Roman" w:cs="Times New Roman"/>
          <w:lang w:val="ru-RU"/>
        </w:rPr>
        <w:t xml:space="preserve"> заняться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3029D6">
        <w:rPr>
          <w:rFonts w:ascii="Times New Roman" w:hAnsi="Times New Roman" w:cs="Times New Roman"/>
          <w:lang w:val="ru-RU"/>
        </w:rPr>
        <w:t xml:space="preserve"> 172</w:t>
      </w:r>
    </w:p>
    <w:p w:rsidR="00FA3512" w:rsidRDefault="00FA3512" w:rsidP="0084577F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Докажет стихеию                                                                                                                           </w:t>
      </w:r>
      <w:r>
        <w:rPr>
          <w:lang w:val="ru-RU"/>
        </w:rPr>
        <w:t xml:space="preserve">             </w:t>
      </w:r>
      <w:r w:rsidRPr="003029D6">
        <w:rPr>
          <w:lang w:val="ru-RU"/>
        </w:rPr>
        <w:t xml:space="preserve"> </w:t>
      </w:r>
      <w:r>
        <w:rPr>
          <w:lang w:val="ru-RU"/>
        </w:rPr>
        <w:t xml:space="preserve">              </w:t>
      </w:r>
      <w:r w:rsidRPr="003029D6">
        <w:rPr>
          <w:lang w:val="ru-RU"/>
        </w:rPr>
        <w:t xml:space="preserve"> 173</w:t>
      </w:r>
    </w:p>
    <w:p w:rsidR="00FA3512" w:rsidRPr="0084577F" w:rsidRDefault="00FA3512" w:rsidP="0084577F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84577F">
        <w:rPr>
          <w:b/>
          <w:bCs/>
          <w:lang w:val="ru-RU"/>
        </w:rPr>
        <w:t>Т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Просить без </w:t>
      </w:r>
      <w:r w:rsidRPr="003029D6">
        <w:rPr>
          <w:rFonts w:ascii="Times New Roman" w:hAnsi="Times New Roman" w:cs="Times New Roman"/>
          <w:u w:val="single"/>
          <w:lang w:val="ru-RU"/>
        </w:rPr>
        <w:t>труда</w:t>
      </w:r>
      <w:r w:rsidRPr="003029D6">
        <w:rPr>
          <w:rFonts w:ascii="Times New Roman" w:hAnsi="Times New Roman" w:cs="Times New Roman"/>
          <w:lang w:val="ru-RU"/>
        </w:rPr>
        <w:t xml:space="preserve"> обходится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 15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Тайны никакой у меня нету а есть истена одна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>61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Стал терять свое во внутри </w:t>
      </w:r>
      <w:r w:rsidRPr="003029D6">
        <w:rPr>
          <w:rFonts w:ascii="Times New Roman" w:hAnsi="Times New Roman" w:cs="Times New Roman"/>
          <w:u w:val="single"/>
          <w:lang w:val="ru-RU"/>
        </w:rPr>
        <w:t>тела тепло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  </w:t>
      </w:r>
      <w:r>
        <w:rPr>
          <w:rFonts w:ascii="Times New Roman" w:hAnsi="Times New Roman" w:cs="Times New Roman"/>
          <w:lang w:val="ru-RU"/>
        </w:rPr>
        <w:t xml:space="preserve"> </w:t>
      </w:r>
      <w:r w:rsidRPr="003029D6">
        <w:rPr>
          <w:rFonts w:ascii="Times New Roman" w:hAnsi="Times New Roman" w:cs="Times New Roman"/>
          <w:lang w:val="ru-RU"/>
        </w:rPr>
        <w:t xml:space="preserve"> 63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Мое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тело </w:t>
      </w:r>
      <w:r w:rsidRPr="003029D6">
        <w:rPr>
          <w:rFonts w:ascii="Times New Roman" w:hAnsi="Times New Roman" w:cs="Times New Roman"/>
          <w:lang w:val="ru-RU"/>
        </w:rPr>
        <w:t xml:space="preserve">это общий есть портрет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64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Природное </w:t>
      </w:r>
      <w:r w:rsidRPr="003029D6">
        <w:rPr>
          <w:rFonts w:ascii="Times New Roman" w:hAnsi="Times New Roman" w:cs="Times New Roman"/>
          <w:u w:val="single"/>
          <w:lang w:val="ru-RU"/>
        </w:rPr>
        <w:t>тепло</w:t>
      </w:r>
      <w:r w:rsidRPr="003029D6">
        <w:rPr>
          <w:rFonts w:ascii="Times New Roman" w:hAnsi="Times New Roman" w:cs="Times New Roman"/>
          <w:lang w:val="ru-RU"/>
        </w:rPr>
        <w:t xml:space="preserve"> естественное живое тело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</w:t>
      </w:r>
      <w:r w:rsidRPr="003029D6">
        <w:rPr>
          <w:rFonts w:ascii="Times New Roman" w:hAnsi="Times New Roman" w:cs="Times New Roman"/>
          <w:lang w:val="ru-RU"/>
        </w:rPr>
        <w:t>71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Тело </w:t>
      </w:r>
      <w:r w:rsidRPr="003029D6">
        <w:rPr>
          <w:rFonts w:ascii="Times New Roman" w:hAnsi="Times New Roman" w:cs="Times New Roman"/>
          <w:lang w:val="ru-RU"/>
        </w:rPr>
        <w:t xml:space="preserve">живое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  81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Тело</w:t>
      </w:r>
      <w:r w:rsidRPr="003029D6">
        <w:rPr>
          <w:rFonts w:ascii="Times New Roman" w:hAnsi="Times New Roman" w:cs="Times New Roman"/>
          <w:lang w:val="ru-RU"/>
        </w:rPr>
        <w:t xml:space="preserve">(Бога) не болеет не простуживается и не стареет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</w:t>
      </w:r>
      <w:r w:rsidRPr="003029D6">
        <w:rPr>
          <w:rFonts w:ascii="Times New Roman" w:hAnsi="Times New Roman" w:cs="Times New Roman"/>
          <w:lang w:val="ru-RU"/>
        </w:rPr>
        <w:t xml:space="preserve">  81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Надо найти такие качества чтоб заменили </w:t>
      </w:r>
      <w:r w:rsidRPr="003029D6">
        <w:rPr>
          <w:rFonts w:ascii="Times New Roman" w:hAnsi="Times New Roman" w:cs="Times New Roman"/>
          <w:u w:val="single"/>
          <w:lang w:val="ru-RU"/>
        </w:rPr>
        <w:t>труд</w:t>
      </w:r>
      <w:r w:rsidRPr="003029D6">
        <w:rPr>
          <w:rFonts w:ascii="Times New Roman" w:hAnsi="Times New Roman" w:cs="Times New Roman"/>
          <w:lang w:val="ru-RU"/>
        </w:rPr>
        <w:t xml:space="preserve">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 xml:space="preserve">  (96) б/стр.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>Тело</w:t>
      </w:r>
      <w:r w:rsidRPr="003029D6">
        <w:rPr>
          <w:rFonts w:ascii="Times New Roman" w:hAnsi="Times New Roman" w:cs="Times New Roman"/>
          <w:lang w:val="ru-RU"/>
        </w:rPr>
        <w:t xml:space="preserve"> мое такое есть как у вовсех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>101</w:t>
      </w:r>
    </w:p>
    <w:p w:rsidR="00FA3512" w:rsidRDefault="00FA3512" w:rsidP="00022741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Тайна в человеке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</w:t>
      </w:r>
      <w:r w:rsidRPr="003029D6">
        <w:rPr>
          <w:lang w:val="ru-RU"/>
        </w:rPr>
        <w:t xml:space="preserve">   120</w:t>
      </w:r>
    </w:p>
    <w:p w:rsidR="00FA3512" w:rsidRDefault="00FA3512" w:rsidP="00022741">
      <w:pPr>
        <w:ind w:left="-720" w:right="-725"/>
        <w:jc w:val="both"/>
        <w:rPr>
          <w:b/>
          <w:bCs/>
          <w:lang w:val="ru-RU"/>
        </w:rPr>
      </w:pPr>
      <w:r w:rsidRPr="00022741">
        <w:rPr>
          <w:b/>
          <w:bCs/>
          <w:lang w:val="ru-RU"/>
        </w:rPr>
        <w:t>У</w:t>
      </w:r>
    </w:p>
    <w:p w:rsidR="00FA3512" w:rsidRPr="00022741" w:rsidRDefault="00FA3512" w:rsidP="00022741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022741">
        <w:rPr>
          <w:rFonts w:ascii="Times New Roman" w:hAnsi="Times New Roman" w:cs="Times New Roman"/>
          <w:lang w:val="ru-RU"/>
        </w:rPr>
        <w:t>Умом разрушать</w:t>
      </w: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                      79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Это Учение не мое личное его люди сами создали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</w:t>
      </w:r>
      <w:r w:rsidRPr="003029D6">
        <w:rPr>
          <w:rFonts w:ascii="Times New Roman" w:hAnsi="Times New Roman" w:cs="Times New Roman"/>
          <w:lang w:val="ru-RU"/>
        </w:rPr>
        <w:t xml:space="preserve">  1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Учение Иванова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</w:t>
      </w:r>
      <w:r w:rsidRPr="003029D6">
        <w:rPr>
          <w:rFonts w:ascii="Times New Roman" w:hAnsi="Times New Roman" w:cs="Times New Roman"/>
          <w:lang w:val="ru-RU"/>
        </w:rPr>
        <w:t>10,12,14,15,24, 58,59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Учится жить надо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60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Ума не хватает в голове…думать и хорошо разбиратся с этим делом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</w:t>
      </w:r>
      <w:r w:rsidRPr="003029D6">
        <w:rPr>
          <w:rFonts w:ascii="Times New Roman" w:hAnsi="Times New Roman" w:cs="Times New Roman"/>
          <w:lang w:val="ru-RU"/>
        </w:rPr>
        <w:t xml:space="preserve"> 77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По Иванову Учению…будет между нами…здоровая сознательность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3029D6">
        <w:rPr>
          <w:rFonts w:ascii="Times New Roman" w:hAnsi="Times New Roman" w:cs="Times New Roman"/>
          <w:lang w:val="ru-RU"/>
        </w:rPr>
        <w:t xml:space="preserve">   94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Заставляет условие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3029D6">
        <w:rPr>
          <w:rFonts w:ascii="Times New Roman" w:hAnsi="Times New Roman" w:cs="Times New Roman"/>
          <w:lang w:val="ru-RU"/>
        </w:rPr>
        <w:t>140</w:t>
      </w:r>
    </w:p>
    <w:p w:rsidR="00FA3512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Я Учитель жизни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144,172</w:t>
      </w:r>
    </w:p>
    <w:p w:rsidR="00FA3512" w:rsidRDefault="00FA3512" w:rsidP="00022741">
      <w:pPr>
        <w:ind w:left="-720" w:right="-725"/>
        <w:jc w:val="both"/>
        <w:rPr>
          <w:lang w:val="ru-RU"/>
        </w:rPr>
      </w:pPr>
      <w:r w:rsidRPr="00022741">
        <w:rPr>
          <w:b/>
          <w:bCs/>
          <w:lang w:val="ru-RU"/>
        </w:rPr>
        <w:t xml:space="preserve">Удав </w:t>
      </w:r>
      <w:r>
        <w:rPr>
          <w:lang w:val="ru-RU"/>
        </w:rPr>
        <w:t>у воде держал                                                                                                                                                    134</w:t>
      </w:r>
    </w:p>
    <w:p w:rsidR="00FA3512" w:rsidRPr="00022741" w:rsidRDefault="00FA3512" w:rsidP="00022741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022741">
        <w:rPr>
          <w:rFonts w:ascii="Times New Roman" w:hAnsi="Times New Roman" w:cs="Times New Roman"/>
          <w:b/>
          <w:bCs/>
          <w:lang w:val="ru-RU"/>
        </w:rPr>
        <w:t>Х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В </w:t>
      </w:r>
      <w:r w:rsidRPr="003029D6">
        <w:rPr>
          <w:rFonts w:ascii="Times New Roman" w:hAnsi="Times New Roman" w:cs="Times New Roman"/>
          <w:u w:val="single"/>
          <w:lang w:val="ru-RU"/>
        </w:rPr>
        <w:t>хуторе</w:t>
      </w:r>
      <w:r w:rsidRPr="003029D6">
        <w:rPr>
          <w:rFonts w:ascii="Times New Roman" w:hAnsi="Times New Roman" w:cs="Times New Roman"/>
          <w:lang w:val="ru-RU"/>
        </w:rPr>
        <w:t xml:space="preserve"> Свердловск Бобринецкого р-на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</w:t>
      </w:r>
      <w:r w:rsidRPr="003029D6">
        <w:rPr>
          <w:rFonts w:ascii="Times New Roman" w:hAnsi="Times New Roman" w:cs="Times New Roman"/>
          <w:lang w:val="ru-RU"/>
        </w:rPr>
        <w:t xml:space="preserve"> 86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Исуса </w:t>
      </w:r>
      <w:r w:rsidRPr="003029D6">
        <w:rPr>
          <w:rFonts w:ascii="Times New Roman" w:hAnsi="Times New Roman" w:cs="Times New Roman"/>
          <w:u w:val="single"/>
          <w:lang w:val="ru-RU"/>
        </w:rPr>
        <w:t>Христа</w:t>
      </w:r>
      <w:r w:rsidRPr="003029D6">
        <w:rPr>
          <w:rFonts w:ascii="Times New Roman" w:hAnsi="Times New Roman" w:cs="Times New Roman"/>
          <w:lang w:val="ru-RU"/>
        </w:rPr>
        <w:t xml:space="preserve"> распяли за его бунтарство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</w:t>
      </w:r>
      <w:r w:rsidRPr="003029D6">
        <w:rPr>
          <w:rFonts w:ascii="Times New Roman" w:hAnsi="Times New Roman" w:cs="Times New Roman"/>
          <w:lang w:val="ru-RU"/>
        </w:rPr>
        <w:t xml:space="preserve">    87</w:t>
      </w:r>
    </w:p>
    <w:p w:rsidR="00FA3512" w:rsidRDefault="00FA3512" w:rsidP="00994365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Меня просили чтобы Хрущева прогнать                                                                                    </w:t>
      </w:r>
      <w:r>
        <w:rPr>
          <w:lang w:val="ru-RU"/>
        </w:rPr>
        <w:t xml:space="preserve">                          </w:t>
      </w:r>
      <w:r w:rsidRPr="003029D6">
        <w:rPr>
          <w:lang w:val="ru-RU"/>
        </w:rPr>
        <w:t xml:space="preserve"> 101</w:t>
      </w:r>
    </w:p>
    <w:p w:rsidR="00FA3512" w:rsidRPr="00994365" w:rsidRDefault="00FA3512" w:rsidP="00994365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994365">
        <w:rPr>
          <w:rFonts w:ascii="Times New Roman" w:hAnsi="Times New Roman" w:cs="Times New Roman"/>
          <w:b/>
          <w:bCs/>
          <w:lang w:val="ru-RU"/>
        </w:rPr>
        <w:t>Ц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Цель у жизни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>33,130</w:t>
      </w:r>
    </w:p>
    <w:p w:rsidR="00FA3512" w:rsidRDefault="00FA3512" w:rsidP="00994365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Трусы это цивилизованность                                                                                                         </w:t>
      </w:r>
      <w:r>
        <w:rPr>
          <w:lang w:val="ru-RU"/>
        </w:rPr>
        <w:t xml:space="preserve">            </w:t>
      </w:r>
      <w:r w:rsidRPr="003029D6">
        <w:rPr>
          <w:lang w:val="ru-RU"/>
        </w:rPr>
        <w:t xml:space="preserve"> </w:t>
      </w:r>
      <w:r>
        <w:rPr>
          <w:lang w:val="ru-RU"/>
        </w:rPr>
        <w:t xml:space="preserve">              </w:t>
      </w:r>
      <w:r w:rsidRPr="003029D6">
        <w:rPr>
          <w:lang w:val="ru-RU"/>
        </w:rPr>
        <w:t xml:space="preserve"> 54</w:t>
      </w:r>
    </w:p>
    <w:p w:rsidR="00FA3512" w:rsidRDefault="00FA3512" w:rsidP="00994365">
      <w:pPr>
        <w:ind w:left="-720" w:right="-725"/>
        <w:jc w:val="both"/>
        <w:rPr>
          <w:b/>
          <w:bCs/>
          <w:lang w:val="ru-RU"/>
        </w:rPr>
      </w:pPr>
      <w:r w:rsidRPr="00994365">
        <w:rPr>
          <w:b/>
          <w:bCs/>
          <w:lang w:val="ru-RU"/>
        </w:rPr>
        <w:t>Ч</w:t>
      </w:r>
    </w:p>
    <w:p w:rsidR="00FA3512" w:rsidRDefault="00FA3512" w:rsidP="00994365">
      <w:pPr>
        <w:ind w:left="-720" w:right="-725"/>
        <w:jc w:val="both"/>
        <w:rPr>
          <w:lang w:val="ru-RU"/>
        </w:rPr>
      </w:pPr>
      <w:r>
        <w:rPr>
          <w:lang w:val="ru-RU"/>
        </w:rPr>
        <w:t xml:space="preserve">Человек </w:t>
      </w:r>
      <w:r w:rsidRPr="003029D6">
        <w:rPr>
          <w:lang w:val="ru-RU"/>
        </w:rPr>
        <w:t xml:space="preserve">добьётся      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7</w:t>
      </w:r>
    </w:p>
    <w:p w:rsidR="00FA3512" w:rsidRPr="00994365" w:rsidRDefault="00FA3512" w:rsidP="00994365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Будеш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человек </w:t>
      </w:r>
      <w:r w:rsidRPr="003029D6">
        <w:rPr>
          <w:rFonts w:ascii="Times New Roman" w:hAnsi="Times New Roman" w:cs="Times New Roman"/>
          <w:lang w:val="ru-RU"/>
        </w:rPr>
        <w:t>а не вояка с природой возле тебя будут пробегать лютои</w:t>
      </w:r>
    </w:p>
    <w:p w:rsidR="00FA3512" w:rsidRPr="003029D6" w:rsidRDefault="00FA3512" w:rsidP="00994365">
      <w:pPr>
        <w:ind w:left="-720" w:right="-725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звери ты на них не обращай внемание и даже мысли ни какой не строй                        </w:t>
      </w:r>
      <w:r>
        <w:rPr>
          <w:rFonts w:ascii="Times New Roman" w:hAnsi="Times New Roman" w:cs="Times New Roman"/>
          <w:lang w:val="ru-RU"/>
        </w:rPr>
        <w:t xml:space="preserve">                       </w:t>
      </w:r>
      <w:r w:rsidRPr="003029D6">
        <w:rPr>
          <w:rFonts w:ascii="Times New Roman" w:hAnsi="Times New Roman" w:cs="Times New Roman"/>
          <w:lang w:val="ru-RU"/>
        </w:rPr>
        <w:t xml:space="preserve"> 28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b/>
          <w:bCs/>
          <w:lang w:val="ru-RU"/>
        </w:rPr>
        <w:t xml:space="preserve">Человек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val="ru-RU"/>
        </w:rPr>
        <w:t xml:space="preserve">                       </w:t>
      </w:r>
      <w:r w:rsidRPr="003029D6">
        <w:rPr>
          <w:rFonts w:ascii="Times New Roman" w:hAnsi="Times New Roman" w:cs="Times New Roman"/>
          <w:b/>
          <w:bCs/>
          <w:lang w:val="ru-RU"/>
        </w:rPr>
        <w:t xml:space="preserve">  </w:t>
      </w:r>
      <w:r w:rsidRPr="003029D6">
        <w:rPr>
          <w:rFonts w:ascii="Times New Roman" w:hAnsi="Times New Roman" w:cs="Times New Roman"/>
          <w:lang w:val="ru-RU"/>
        </w:rPr>
        <w:t>54,62,64,69,71,72,117,145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Человек </w:t>
      </w:r>
      <w:r w:rsidRPr="003029D6">
        <w:rPr>
          <w:rFonts w:ascii="Times New Roman" w:hAnsi="Times New Roman" w:cs="Times New Roman"/>
          <w:lang w:val="ru-RU"/>
        </w:rPr>
        <w:t xml:space="preserve">сделался на земле Бог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 xml:space="preserve">  58,61,62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Не в природе искать а…в </w:t>
      </w:r>
      <w:r w:rsidRPr="003029D6">
        <w:rPr>
          <w:rFonts w:ascii="Times New Roman" w:hAnsi="Times New Roman" w:cs="Times New Roman"/>
          <w:u w:val="single"/>
          <w:lang w:val="ru-RU"/>
        </w:rPr>
        <w:t xml:space="preserve">человеке </w:t>
      </w:r>
      <w:r w:rsidRPr="003029D6">
        <w:rPr>
          <w:rFonts w:ascii="Times New Roman" w:hAnsi="Times New Roman" w:cs="Times New Roman"/>
          <w:lang w:val="ru-RU"/>
        </w:rPr>
        <w:t xml:space="preserve">и сделать его другим общими силами …               </w:t>
      </w:r>
      <w:r>
        <w:rPr>
          <w:rFonts w:ascii="Times New Roman" w:hAnsi="Times New Roman" w:cs="Times New Roman"/>
          <w:lang w:val="ru-RU"/>
        </w:rPr>
        <w:t xml:space="preserve">                     </w:t>
      </w:r>
      <w:r w:rsidRPr="003029D6">
        <w:rPr>
          <w:rFonts w:ascii="Times New Roman" w:hAnsi="Times New Roman" w:cs="Times New Roman"/>
          <w:lang w:val="ru-RU"/>
        </w:rPr>
        <w:t xml:space="preserve">  104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Чивилкин бугор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3029D6">
        <w:rPr>
          <w:rFonts w:ascii="Times New Roman" w:hAnsi="Times New Roman" w:cs="Times New Roman"/>
          <w:lang w:val="ru-RU"/>
        </w:rPr>
        <w:t xml:space="preserve"> 115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У человеке живет то ,чем он интересуется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</w:t>
      </w:r>
      <w:r w:rsidRPr="003029D6">
        <w:rPr>
          <w:rFonts w:ascii="Times New Roman" w:hAnsi="Times New Roman" w:cs="Times New Roman"/>
          <w:lang w:val="ru-RU"/>
        </w:rPr>
        <w:t>130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u w:val="single"/>
          <w:lang w:val="ru-RU"/>
        </w:rPr>
      </w:pPr>
      <w:r w:rsidRPr="003029D6">
        <w:rPr>
          <w:rFonts w:ascii="Times New Roman" w:hAnsi="Times New Roman" w:cs="Times New Roman"/>
          <w:u w:val="single"/>
          <w:lang w:val="ru-RU"/>
        </w:rPr>
        <w:t xml:space="preserve">Чужое </w:t>
      </w:r>
      <w:r w:rsidRPr="003029D6">
        <w:rPr>
          <w:rFonts w:ascii="Times New Roman" w:hAnsi="Times New Roman" w:cs="Times New Roman"/>
          <w:lang w:val="ru-RU"/>
        </w:rPr>
        <w:t xml:space="preserve">значит украденное в природе ,а воров природа не любит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         </w:t>
      </w:r>
      <w:r w:rsidRPr="003029D6">
        <w:rPr>
          <w:rFonts w:ascii="Times New Roman" w:hAnsi="Times New Roman" w:cs="Times New Roman"/>
          <w:lang w:val="ru-RU"/>
        </w:rPr>
        <w:t>150</w:t>
      </w:r>
    </w:p>
    <w:p w:rsidR="00FA3512" w:rsidRPr="003029D6" w:rsidRDefault="00FA3512" w:rsidP="00027B76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 w:rsidRPr="003029D6">
        <w:rPr>
          <w:rFonts w:ascii="Times New Roman" w:hAnsi="Times New Roman" w:cs="Times New Roman"/>
          <w:lang w:val="ru-RU"/>
        </w:rPr>
        <w:t xml:space="preserve">Честность ушла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</w:t>
      </w:r>
      <w:r w:rsidRPr="003029D6">
        <w:rPr>
          <w:rFonts w:ascii="Times New Roman" w:hAnsi="Times New Roman" w:cs="Times New Roman"/>
          <w:lang w:val="ru-RU"/>
        </w:rPr>
        <w:t xml:space="preserve"> 170(166)</w:t>
      </w:r>
      <w:r>
        <w:rPr>
          <w:rFonts w:ascii="Times New Roman" w:hAnsi="Times New Roman" w:cs="Times New Roman"/>
          <w:lang w:val="ru-RU"/>
        </w:rPr>
        <w:t>, 24</w:t>
      </w:r>
    </w:p>
    <w:p w:rsidR="00FA3512" w:rsidRDefault="00FA3512" w:rsidP="00994365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Человек и Природа одно целое                                                                                                     </w:t>
      </w:r>
      <w:r>
        <w:rPr>
          <w:lang w:val="ru-RU"/>
        </w:rPr>
        <w:t xml:space="preserve">                        </w:t>
      </w:r>
      <w:r w:rsidRPr="003029D6">
        <w:rPr>
          <w:lang w:val="ru-RU"/>
        </w:rPr>
        <w:t>191</w:t>
      </w:r>
    </w:p>
    <w:p w:rsidR="00FA3512" w:rsidRDefault="00FA3512" w:rsidP="00994365">
      <w:pPr>
        <w:ind w:left="-720" w:right="-725"/>
        <w:jc w:val="both"/>
        <w:rPr>
          <w:b/>
          <w:bCs/>
          <w:lang w:val="ru-RU"/>
        </w:rPr>
      </w:pPr>
      <w:r w:rsidRPr="00994365">
        <w:rPr>
          <w:b/>
          <w:bCs/>
          <w:lang w:val="ru-RU"/>
        </w:rPr>
        <w:t>Ш</w:t>
      </w:r>
    </w:p>
    <w:p w:rsidR="00FA3512" w:rsidRDefault="00FA3512" w:rsidP="00994365">
      <w:pPr>
        <w:ind w:left="-720" w:right="-725"/>
        <w:jc w:val="both"/>
        <w:rPr>
          <w:lang w:val="ru-RU"/>
        </w:rPr>
      </w:pPr>
      <w:r w:rsidRPr="003029D6">
        <w:rPr>
          <w:lang w:val="ru-RU"/>
        </w:rPr>
        <w:t xml:space="preserve">У шахте с 6 до 21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</w:t>
      </w:r>
      <w:r w:rsidRPr="003029D6">
        <w:rPr>
          <w:lang w:val="ru-RU"/>
        </w:rPr>
        <w:t xml:space="preserve">    162</w:t>
      </w:r>
    </w:p>
    <w:p w:rsidR="00FA3512" w:rsidRDefault="00FA3512" w:rsidP="00994365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Э</w:t>
      </w:r>
    </w:p>
    <w:p w:rsidR="00FA3512" w:rsidRDefault="00FA3512" w:rsidP="00994365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Без природной </w:t>
      </w:r>
      <w:r w:rsidRPr="00994365">
        <w:rPr>
          <w:rFonts w:ascii="Times New Roman" w:hAnsi="Times New Roman" w:cs="Times New Roman"/>
          <w:u w:val="single"/>
          <w:lang w:val="ru-RU"/>
        </w:rPr>
        <w:t>экономики</w:t>
      </w:r>
      <w:r>
        <w:rPr>
          <w:rFonts w:ascii="Times New Roman" w:hAnsi="Times New Roman" w:cs="Times New Roman"/>
          <w:lang w:val="ru-RU"/>
        </w:rPr>
        <w:t xml:space="preserve"> человек не жилец                                                                                             64</w:t>
      </w:r>
    </w:p>
    <w:p w:rsidR="00FA3512" w:rsidRDefault="00FA3512" w:rsidP="00994365">
      <w:pPr>
        <w:ind w:left="-720" w:right="-725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Я</w:t>
      </w:r>
    </w:p>
    <w:p w:rsidR="00FA3512" w:rsidRPr="00994365" w:rsidRDefault="00FA3512" w:rsidP="00994365">
      <w:pPr>
        <w:ind w:left="-720" w:right="-72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Я тоже человек такой же как и все люди                                                                                                    172</w:t>
      </w:r>
    </w:p>
    <w:sectPr w:rsidR="00FA3512" w:rsidRPr="00994365" w:rsidSect="00027B76">
      <w:footerReference w:type="default" r:id="rId6"/>
      <w:pgSz w:w="11906" w:h="16838" w:code="9"/>
      <w:pgMar w:top="1134" w:right="851" w:bottom="1134" w:left="1701" w:header="709" w:footer="709" w:gutter="0"/>
      <w:pgBorders w:offsetFrom="page">
        <w:top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512" w:rsidRDefault="00FA3512" w:rsidP="00CE44E2">
      <w:r>
        <w:separator/>
      </w:r>
    </w:p>
  </w:endnote>
  <w:endnote w:type="continuationSeparator" w:id="0">
    <w:p w:rsidR="00FA3512" w:rsidRDefault="00FA3512" w:rsidP="00CE4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512" w:rsidRDefault="00FA3512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FA3512" w:rsidRDefault="00FA35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512" w:rsidRDefault="00FA3512" w:rsidP="00CE44E2">
      <w:r>
        <w:separator/>
      </w:r>
    </w:p>
  </w:footnote>
  <w:footnote w:type="continuationSeparator" w:id="0">
    <w:p w:rsidR="00FA3512" w:rsidRDefault="00FA3512" w:rsidP="00CE44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D3F"/>
    <w:rsid w:val="00001860"/>
    <w:rsid w:val="0000749E"/>
    <w:rsid w:val="00022741"/>
    <w:rsid w:val="000272ED"/>
    <w:rsid w:val="00027B76"/>
    <w:rsid w:val="00044CA9"/>
    <w:rsid w:val="00045D4E"/>
    <w:rsid w:val="00064918"/>
    <w:rsid w:val="00065564"/>
    <w:rsid w:val="0006667C"/>
    <w:rsid w:val="00076A4E"/>
    <w:rsid w:val="00080D8D"/>
    <w:rsid w:val="00082A92"/>
    <w:rsid w:val="0008463B"/>
    <w:rsid w:val="000847E5"/>
    <w:rsid w:val="000914A0"/>
    <w:rsid w:val="0009249F"/>
    <w:rsid w:val="000941A3"/>
    <w:rsid w:val="000963D3"/>
    <w:rsid w:val="000B0747"/>
    <w:rsid w:val="000B7B84"/>
    <w:rsid w:val="000C1377"/>
    <w:rsid w:val="000C6A3E"/>
    <w:rsid w:val="000C7118"/>
    <w:rsid w:val="000E1ACC"/>
    <w:rsid w:val="000E2BB4"/>
    <w:rsid w:val="000F1546"/>
    <w:rsid w:val="000F3243"/>
    <w:rsid w:val="00103792"/>
    <w:rsid w:val="00105EE5"/>
    <w:rsid w:val="001152DF"/>
    <w:rsid w:val="00123712"/>
    <w:rsid w:val="00124714"/>
    <w:rsid w:val="001374D6"/>
    <w:rsid w:val="00137536"/>
    <w:rsid w:val="001425E5"/>
    <w:rsid w:val="001774C0"/>
    <w:rsid w:val="001934AF"/>
    <w:rsid w:val="001A0361"/>
    <w:rsid w:val="001B1D92"/>
    <w:rsid w:val="001B6BB4"/>
    <w:rsid w:val="001B7FB6"/>
    <w:rsid w:val="001D0F4A"/>
    <w:rsid w:val="001D4466"/>
    <w:rsid w:val="001D46A8"/>
    <w:rsid w:val="001D528C"/>
    <w:rsid w:val="001F55DA"/>
    <w:rsid w:val="001F6572"/>
    <w:rsid w:val="002113D9"/>
    <w:rsid w:val="0025740C"/>
    <w:rsid w:val="002718CC"/>
    <w:rsid w:val="00273B4D"/>
    <w:rsid w:val="002B07B1"/>
    <w:rsid w:val="002B5739"/>
    <w:rsid w:val="002C35FB"/>
    <w:rsid w:val="002D0DA0"/>
    <w:rsid w:val="002E21C8"/>
    <w:rsid w:val="003029D6"/>
    <w:rsid w:val="003173C8"/>
    <w:rsid w:val="00337728"/>
    <w:rsid w:val="00345516"/>
    <w:rsid w:val="00363904"/>
    <w:rsid w:val="003733A1"/>
    <w:rsid w:val="00385A4B"/>
    <w:rsid w:val="003B78DC"/>
    <w:rsid w:val="003D26BA"/>
    <w:rsid w:val="003D6D0C"/>
    <w:rsid w:val="003E482D"/>
    <w:rsid w:val="004001BB"/>
    <w:rsid w:val="004108FB"/>
    <w:rsid w:val="00426E8B"/>
    <w:rsid w:val="00431AFC"/>
    <w:rsid w:val="00437170"/>
    <w:rsid w:val="004479EE"/>
    <w:rsid w:val="004527A7"/>
    <w:rsid w:val="00467EEB"/>
    <w:rsid w:val="004764CB"/>
    <w:rsid w:val="00482F78"/>
    <w:rsid w:val="00494DB6"/>
    <w:rsid w:val="004B5AD1"/>
    <w:rsid w:val="004B5B07"/>
    <w:rsid w:val="004B6297"/>
    <w:rsid w:val="004B79A9"/>
    <w:rsid w:val="004C47A1"/>
    <w:rsid w:val="004E70D9"/>
    <w:rsid w:val="00506EC4"/>
    <w:rsid w:val="005123BF"/>
    <w:rsid w:val="00525810"/>
    <w:rsid w:val="005319B0"/>
    <w:rsid w:val="00541280"/>
    <w:rsid w:val="0056084C"/>
    <w:rsid w:val="00560CD5"/>
    <w:rsid w:val="00562529"/>
    <w:rsid w:val="00585240"/>
    <w:rsid w:val="005A295B"/>
    <w:rsid w:val="005A715C"/>
    <w:rsid w:val="005D480C"/>
    <w:rsid w:val="005D5C01"/>
    <w:rsid w:val="005F2187"/>
    <w:rsid w:val="00600D8E"/>
    <w:rsid w:val="00604325"/>
    <w:rsid w:val="0062351D"/>
    <w:rsid w:val="00651346"/>
    <w:rsid w:val="00667BC1"/>
    <w:rsid w:val="00671E22"/>
    <w:rsid w:val="00673D30"/>
    <w:rsid w:val="00677340"/>
    <w:rsid w:val="00694124"/>
    <w:rsid w:val="006B0060"/>
    <w:rsid w:val="006B69AB"/>
    <w:rsid w:val="006E343C"/>
    <w:rsid w:val="006E439E"/>
    <w:rsid w:val="006F2F4B"/>
    <w:rsid w:val="00713F75"/>
    <w:rsid w:val="007232AC"/>
    <w:rsid w:val="00723CB0"/>
    <w:rsid w:val="00727D82"/>
    <w:rsid w:val="00741601"/>
    <w:rsid w:val="007528CB"/>
    <w:rsid w:val="00762FBF"/>
    <w:rsid w:val="0077390F"/>
    <w:rsid w:val="007857FF"/>
    <w:rsid w:val="00787697"/>
    <w:rsid w:val="00792191"/>
    <w:rsid w:val="007971CF"/>
    <w:rsid w:val="007A283C"/>
    <w:rsid w:val="007A360C"/>
    <w:rsid w:val="007B1936"/>
    <w:rsid w:val="007B7151"/>
    <w:rsid w:val="007C65DE"/>
    <w:rsid w:val="007D5E48"/>
    <w:rsid w:val="007E5608"/>
    <w:rsid w:val="00810B23"/>
    <w:rsid w:val="00826812"/>
    <w:rsid w:val="00836EFE"/>
    <w:rsid w:val="0084577F"/>
    <w:rsid w:val="00852ADB"/>
    <w:rsid w:val="008534B4"/>
    <w:rsid w:val="00866203"/>
    <w:rsid w:val="00870206"/>
    <w:rsid w:val="008B34B6"/>
    <w:rsid w:val="008C544A"/>
    <w:rsid w:val="008E5267"/>
    <w:rsid w:val="008E5A93"/>
    <w:rsid w:val="008E672A"/>
    <w:rsid w:val="008F0CCD"/>
    <w:rsid w:val="008F1DCE"/>
    <w:rsid w:val="00906211"/>
    <w:rsid w:val="00911579"/>
    <w:rsid w:val="00913E4F"/>
    <w:rsid w:val="00920930"/>
    <w:rsid w:val="00945CCD"/>
    <w:rsid w:val="009632A9"/>
    <w:rsid w:val="00970677"/>
    <w:rsid w:val="0098432B"/>
    <w:rsid w:val="00986D8C"/>
    <w:rsid w:val="00994365"/>
    <w:rsid w:val="00994D3F"/>
    <w:rsid w:val="009C662D"/>
    <w:rsid w:val="009C6DAD"/>
    <w:rsid w:val="009D4229"/>
    <w:rsid w:val="009F08B8"/>
    <w:rsid w:val="00A008C9"/>
    <w:rsid w:val="00A00AA8"/>
    <w:rsid w:val="00A03D64"/>
    <w:rsid w:val="00A0735A"/>
    <w:rsid w:val="00A16931"/>
    <w:rsid w:val="00A3713D"/>
    <w:rsid w:val="00A55594"/>
    <w:rsid w:val="00A745F7"/>
    <w:rsid w:val="00A77622"/>
    <w:rsid w:val="00A911BA"/>
    <w:rsid w:val="00A94470"/>
    <w:rsid w:val="00A97B0C"/>
    <w:rsid w:val="00AD2750"/>
    <w:rsid w:val="00AD5AF2"/>
    <w:rsid w:val="00AE042A"/>
    <w:rsid w:val="00B046AB"/>
    <w:rsid w:val="00B2147C"/>
    <w:rsid w:val="00B24975"/>
    <w:rsid w:val="00B321E5"/>
    <w:rsid w:val="00B33505"/>
    <w:rsid w:val="00B345FD"/>
    <w:rsid w:val="00B353C4"/>
    <w:rsid w:val="00B65DE9"/>
    <w:rsid w:val="00B65E53"/>
    <w:rsid w:val="00B6768C"/>
    <w:rsid w:val="00B73468"/>
    <w:rsid w:val="00B755B6"/>
    <w:rsid w:val="00B84A73"/>
    <w:rsid w:val="00B9275D"/>
    <w:rsid w:val="00B935C8"/>
    <w:rsid w:val="00BC3D6E"/>
    <w:rsid w:val="00BD449A"/>
    <w:rsid w:val="00BD52E7"/>
    <w:rsid w:val="00BE1DFC"/>
    <w:rsid w:val="00BE6294"/>
    <w:rsid w:val="00BF6FE1"/>
    <w:rsid w:val="00C151F3"/>
    <w:rsid w:val="00C15EA5"/>
    <w:rsid w:val="00C2109C"/>
    <w:rsid w:val="00C233A9"/>
    <w:rsid w:val="00C348D7"/>
    <w:rsid w:val="00C37D20"/>
    <w:rsid w:val="00C439B0"/>
    <w:rsid w:val="00C548FD"/>
    <w:rsid w:val="00C80D06"/>
    <w:rsid w:val="00C949C0"/>
    <w:rsid w:val="00C96194"/>
    <w:rsid w:val="00CA11FD"/>
    <w:rsid w:val="00CA26A8"/>
    <w:rsid w:val="00CC1AFF"/>
    <w:rsid w:val="00CD0323"/>
    <w:rsid w:val="00CD1B26"/>
    <w:rsid w:val="00CE44E2"/>
    <w:rsid w:val="00CF42ED"/>
    <w:rsid w:val="00D200BE"/>
    <w:rsid w:val="00D43D84"/>
    <w:rsid w:val="00D45DA9"/>
    <w:rsid w:val="00D64535"/>
    <w:rsid w:val="00D66927"/>
    <w:rsid w:val="00D72241"/>
    <w:rsid w:val="00D7781F"/>
    <w:rsid w:val="00D85B1A"/>
    <w:rsid w:val="00D87B7A"/>
    <w:rsid w:val="00D9651D"/>
    <w:rsid w:val="00D96652"/>
    <w:rsid w:val="00DA1C5E"/>
    <w:rsid w:val="00DC3A4D"/>
    <w:rsid w:val="00DF0766"/>
    <w:rsid w:val="00E07C8A"/>
    <w:rsid w:val="00E43549"/>
    <w:rsid w:val="00E46827"/>
    <w:rsid w:val="00E50255"/>
    <w:rsid w:val="00E802EC"/>
    <w:rsid w:val="00E83528"/>
    <w:rsid w:val="00EE2272"/>
    <w:rsid w:val="00EF7872"/>
    <w:rsid w:val="00F00754"/>
    <w:rsid w:val="00F03C6A"/>
    <w:rsid w:val="00F04B77"/>
    <w:rsid w:val="00F05E8E"/>
    <w:rsid w:val="00F14F5D"/>
    <w:rsid w:val="00F22856"/>
    <w:rsid w:val="00F2605D"/>
    <w:rsid w:val="00F27AA8"/>
    <w:rsid w:val="00F536CA"/>
    <w:rsid w:val="00F7666E"/>
    <w:rsid w:val="00F86530"/>
    <w:rsid w:val="00FA3512"/>
    <w:rsid w:val="00FC7828"/>
    <w:rsid w:val="00FD355F"/>
    <w:rsid w:val="00FF1167"/>
    <w:rsid w:val="00FF38FE"/>
    <w:rsid w:val="00FF5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BD52E7"/>
    <w:rPr>
      <w:rFonts w:cs="Calibri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52E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D52E7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52E7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52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D52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D52E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D52E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BD52E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BD52E7"/>
    <w:p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2E7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D52E7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D52E7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D52E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D52E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D52E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D52E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D52E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D52E7"/>
    <w:rPr>
      <w:rFonts w:ascii="Cambria" w:hAnsi="Cambria" w:cs="Cambria"/>
    </w:rPr>
  </w:style>
  <w:style w:type="paragraph" w:styleId="Header">
    <w:name w:val="header"/>
    <w:basedOn w:val="Normal"/>
    <w:link w:val="HeaderChar"/>
    <w:uiPriority w:val="99"/>
    <w:semiHidden/>
    <w:rsid w:val="00CE44E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4E2"/>
  </w:style>
  <w:style w:type="paragraph" w:styleId="Footer">
    <w:name w:val="footer"/>
    <w:basedOn w:val="Normal"/>
    <w:link w:val="FooterChar"/>
    <w:uiPriority w:val="99"/>
    <w:rsid w:val="00CE44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E44E2"/>
  </w:style>
  <w:style w:type="paragraph" w:styleId="Title">
    <w:name w:val="Title"/>
    <w:basedOn w:val="Normal"/>
    <w:next w:val="Normal"/>
    <w:link w:val="TitleChar"/>
    <w:uiPriority w:val="99"/>
    <w:qFormat/>
    <w:rsid w:val="00BD52E7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BD52E7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BD52E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D52E7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BD52E7"/>
    <w:rPr>
      <w:b/>
      <w:bCs/>
    </w:rPr>
  </w:style>
  <w:style w:type="character" w:styleId="Emphasis">
    <w:name w:val="Emphasis"/>
    <w:basedOn w:val="DefaultParagraphFont"/>
    <w:uiPriority w:val="99"/>
    <w:qFormat/>
    <w:rsid w:val="00BD52E7"/>
    <w:rPr>
      <w:rFonts w:ascii="Calibri" w:hAnsi="Calibri" w:cs="Calibri"/>
      <w:b/>
      <w:bCs/>
      <w:i/>
      <w:iCs/>
    </w:rPr>
  </w:style>
  <w:style w:type="paragraph" w:styleId="NoSpacing">
    <w:name w:val="No Spacing"/>
    <w:basedOn w:val="Normal"/>
    <w:uiPriority w:val="99"/>
    <w:qFormat/>
    <w:rsid w:val="00BD52E7"/>
  </w:style>
  <w:style w:type="paragraph" w:styleId="ListParagraph">
    <w:name w:val="List Paragraph"/>
    <w:basedOn w:val="Normal"/>
    <w:uiPriority w:val="99"/>
    <w:qFormat/>
    <w:rsid w:val="00BD52E7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BD52E7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BD52E7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D52E7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D52E7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BD52E7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BD52E7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BD52E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BD52E7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BD52E7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BD52E7"/>
    <w:pPr>
      <w:outlineLvl w:val="9"/>
    </w:pPr>
  </w:style>
  <w:style w:type="paragraph" w:styleId="BodyText">
    <w:name w:val="Body Text"/>
    <w:basedOn w:val="Normal"/>
    <w:link w:val="BodyTextChar"/>
    <w:uiPriority w:val="99"/>
    <w:locked/>
    <w:rsid w:val="00027B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22856"/>
    <w:rPr>
      <w:sz w:val="24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locked/>
    <w:rsid w:val="0025740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szCs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1628</TotalTime>
  <Pages>7</Pages>
  <Words>6526</Words>
  <Characters>-32766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comp</cp:lastModifiedBy>
  <cp:revision>148</cp:revision>
  <cp:lastPrinted>2014-10-02T10:58:00Z</cp:lastPrinted>
  <dcterms:created xsi:type="dcterms:W3CDTF">2009-08-02T06:32:00Z</dcterms:created>
  <dcterms:modified xsi:type="dcterms:W3CDTF">2014-10-02T11:03:00Z</dcterms:modified>
</cp:coreProperties>
</file>