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D2E" w:rsidRDefault="00595D2E">
      <w:pPr>
        <w:pStyle w:val="30"/>
        <w:framePr w:w="9696" w:h="1978" w:hRule="exact" w:wrap="none" w:vAnchor="page" w:hAnchor="page" w:x="903" w:y="758"/>
        <w:shd w:val="clear" w:color="auto" w:fill="auto"/>
        <w:ind w:left="1500" w:firstLine="300"/>
      </w:pPr>
      <w:r>
        <w:t>Мне скоро исполнится 85 лет. 50 из них я отдал практическому поиску пути здоровой жизни. Для этого я каждодневно испытываю на себе различные качества природы, особенно суровые стороны её. Вот свой опыт я полон желания передать нашей молодежи и всем совет</w:t>
      </w:r>
      <w:r>
        <w:softHyphen/>
        <w:t>ским людям. Это мой подарок им.</w:t>
      </w:r>
    </w:p>
    <w:p w:rsidR="00595D2E" w:rsidRDefault="00595D2E">
      <w:pPr>
        <w:pStyle w:val="30"/>
        <w:framePr w:w="9696" w:h="1978" w:hRule="exact" w:wrap="none" w:vAnchor="page" w:hAnchor="page" w:x="903" w:y="758"/>
        <w:shd w:val="clear" w:color="auto" w:fill="auto"/>
        <w:ind w:left="1500" w:firstLine="300"/>
      </w:pPr>
      <w:r>
        <w:t>Если можно, прошу Вас написать мои советы в газете или журнале.</w:t>
      </w:r>
    </w:p>
    <w:p w:rsidR="00595D2E" w:rsidRDefault="00595D2E">
      <w:pPr>
        <w:pStyle w:val="30"/>
        <w:framePr w:w="9696" w:h="1978" w:hRule="exact" w:wrap="none" w:vAnchor="page" w:hAnchor="page" w:x="903" w:y="758"/>
        <w:shd w:val="clear" w:color="auto" w:fill="auto"/>
        <w:ind w:left="1500" w:firstLine="300"/>
      </w:pPr>
      <w:r>
        <w:t>Сердечное Вам спасибо.</w:t>
      </w:r>
    </w:p>
    <w:p w:rsidR="00595D2E" w:rsidRDefault="00595D2E">
      <w:pPr>
        <w:pStyle w:val="30"/>
        <w:framePr w:w="9696" w:h="1978" w:hRule="exact" w:wrap="none" w:vAnchor="page" w:hAnchor="page" w:x="903" w:y="758"/>
        <w:shd w:val="clear" w:color="auto" w:fill="auto"/>
        <w:jc w:val="right"/>
      </w:pPr>
      <w:r>
        <w:t>Иванов Порфирий Корнеевич</w:t>
      </w:r>
    </w:p>
    <w:p w:rsidR="00595D2E" w:rsidRDefault="00595D2E">
      <w:pPr>
        <w:pStyle w:val="10"/>
        <w:framePr w:w="9696" w:h="11481" w:hRule="exact" w:wrap="none" w:vAnchor="page" w:hAnchor="page" w:x="903" w:y="3052"/>
        <w:shd w:val="clear" w:color="auto" w:fill="auto"/>
        <w:spacing w:before="0" w:after="144" w:line="360" w:lineRule="exact"/>
        <w:ind w:left="160"/>
      </w:pPr>
      <w:bookmarkStart w:id="0" w:name="bookmark0"/>
      <w:r>
        <w:t>ДЕТКА,</w:t>
      </w:r>
      <w:bookmarkEnd w:id="0"/>
    </w:p>
    <w:p w:rsidR="00595D2E" w:rsidRDefault="00595D2E">
      <w:pPr>
        <w:pStyle w:val="20"/>
        <w:framePr w:w="9696" w:h="11481" w:hRule="exact" w:wrap="none" w:vAnchor="page" w:hAnchor="page" w:x="903" w:y="3052"/>
        <w:shd w:val="clear" w:color="auto" w:fill="auto"/>
        <w:spacing w:before="0"/>
        <w:ind w:firstLine="500"/>
      </w:pPr>
      <w:r>
        <w:t>Ты полон желания принести пользу всему советскому народу, строящему комму</w:t>
      </w:r>
      <w:r>
        <w:softHyphen/>
        <w:t>низм. Для этого ты постарайся быть здоровым.</w:t>
      </w:r>
    </w:p>
    <w:p w:rsidR="00595D2E" w:rsidRDefault="00595D2E">
      <w:pPr>
        <w:pStyle w:val="20"/>
        <w:framePr w:w="9696" w:h="11481" w:hRule="exact" w:wrap="none" w:vAnchor="page" w:hAnchor="page" w:x="903" w:y="3052"/>
        <w:shd w:val="clear" w:color="auto" w:fill="auto"/>
        <w:spacing w:before="0"/>
        <w:ind w:firstLine="500"/>
      </w:pPr>
      <w:r>
        <w:t xml:space="preserve">Сердечная просьба к тебе, прими от меня несколько советов в дополнение к тому, что написано в «Огоньке» № 8, </w:t>
      </w:r>
      <w:smartTag w:uri="urn:schemas-microsoft-com:office:smarttags" w:element="metricconverter">
        <w:smartTagPr>
          <w:attr w:name="ProductID" w:val="1982 г"/>
        </w:smartTagPr>
        <w:r>
          <w:t>1982 г</w:t>
        </w:r>
      </w:smartTag>
      <w:r>
        <w:t>., чтобы укрепить свое здоровье: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364"/>
        </w:tabs>
        <w:spacing w:before="0"/>
        <w:ind w:left="500" w:hanging="500"/>
      </w:pPr>
      <w:r>
        <w:t>Два раза в день купайся в холодной природной воде, чтобы тебе было хорошо. Купайся в чём можешь: в озере, речке, ванной, принимай душ или обливайся. Это твои условия. Горячее купание заверши холодным.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364"/>
        </w:tabs>
        <w:spacing w:before="0"/>
        <w:ind w:left="500" w:hanging="500"/>
      </w:pPr>
      <w:r>
        <w:t>Перед купанием или после него, а если возможно, то и совместно с ним, выйди на природу, встань босыми ногами на землю, а зимой на снег, хотя бы на 1 — 2 минуты. Вдохни через рот несколько раз воздух и мысленно пожелай себе и всем людям здоровья.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364"/>
        </w:tabs>
        <w:spacing w:before="0" w:line="250" w:lineRule="exact"/>
        <w:ind w:left="500" w:hanging="500"/>
      </w:pPr>
      <w:r>
        <w:t>Не употребляй алкоголь и не кури.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364"/>
        </w:tabs>
        <w:spacing w:before="0" w:line="250" w:lineRule="exact"/>
        <w:ind w:left="500" w:hanging="500"/>
      </w:pPr>
      <w:r>
        <w:t>Старайся раз в неделю полностью обходиться без пищи и воды с пятницы 18 — 20 часов до воскресенья 12-ти часов. Это твои заслуги и покой. Если тебе трудно, то держи хотя бы сутки.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364"/>
        </w:tabs>
        <w:spacing w:before="0"/>
        <w:ind w:left="500" w:hanging="500"/>
      </w:pPr>
      <w:r>
        <w:t>В 12 часов дня воскресенья выйди на природу босиком и несколько раз подыши и помысли, как написано выше. Это праздник твоего дела. После этого можешь ку</w:t>
      </w:r>
      <w:r>
        <w:softHyphen/>
        <w:t>шать то, что тебе нравится.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364"/>
        </w:tabs>
        <w:spacing w:before="0" w:line="245" w:lineRule="exact"/>
        <w:ind w:left="500" w:hanging="500"/>
      </w:pPr>
      <w:r>
        <w:t>Люби окружающую тебя природу. Не плюйся вокруг и не выплевывай из себя ни</w:t>
      </w:r>
      <w:r>
        <w:softHyphen/>
        <w:t>чего. Привыкни к этому: это твое здоровье.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364"/>
        </w:tabs>
        <w:spacing w:before="0"/>
        <w:ind w:left="500" w:hanging="500"/>
      </w:pPr>
      <w:r>
        <w:t>Здоровайся со всеми везде и всюду, особенно с людьми пожилого возраста. Хо</w:t>
      </w:r>
      <w:r>
        <w:softHyphen/>
        <w:t>чешь иметь у себя здоровье — здоровайся со всеми.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364"/>
        </w:tabs>
        <w:spacing w:before="0"/>
        <w:ind w:left="500" w:hanging="500"/>
      </w:pPr>
      <w:r>
        <w:t>Помогай людям чем можешь, особенно бедному, больному, обиженному, нуждаю</w:t>
      </w:r>
      <w:r>
        <w:softHyphen/>
        <w:t>щемуся. Делай это с радостью. Отзовись на его нужду душою и сердцем. Ты при</w:t>
      </w:r>
      <w:r>
        <w:softHyphen/>
        <w:t>обретешь в нем друга и поможешь делу МИРА!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364"/>
        </w:tabs>
        <w:spacing w:before="0"/>
        <w:ind w:left="500" w:hanging="500"/>
      </w:pPr>
      <w:r>
        <w:t>Победи в себе жадность, лень, самодовольство, стяжательство, страх, лицемерие, гордость. Верь людям и люби их. Не говори о них несправедливо и не принимай близко к сердцу недобрых мнений о них.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449"/>
        </w:tabs>
        <w:spacing w:before="0" w:line="254" w:lineRule="exact"/>
        <w:ind w:left="500" w:hanging="500"/>
      </w:pPr>
      <w:r>
        <w:t>Освободи свою голову от мыслей о болезнях, недомоганиях, смерти. Это твоя победа.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454"/>
        </w:tabs>
        <w:spacing w:before="0" w:line="254" w:lineRule="exact"/>
        <w:ind w:firstLine="0"/>
      </w:pPr>
      <w:r>
        <w:t>Мысль не отделяй от дела. Прочитал — хорошо, но самое главное — ДЕЛАЙ!</w:t>
      </w:r>
    </w:p>
    <w:p w:rsidR="00595D2E" w:rsidRDefault="00595D2E">
      <w:pPr>
        <w:pStyle w:val="20"/>
        <w:framePr w:w="9696" w:h="11481" w:hRule="exact" w:wrap="none" w:vAnchor="page" w:hAnchor="page" w:x="903" w:y="3052"/>
        <w:numPr>
          <w:ilvl w:val="0"/>
          <w:numId w:val="1"/>
        </w:numPr>
        <w:shd w:val="clear" w:color="auto" w:fill="auto"/>
        <w:tabs>
          <w:tab w:val="left" w:pos="454"/>
        </w:tabs>
        <w:spacing w:before="0" w:line="245" w:lineRule="exact"/>
        <w:ind w:left="500" w:hanging="500"/>
        <w:jc w:val="left"/>
      </w:pPr>
      <w:r>
        <w:t>Рассказывай и передавай опыт этого дела, но не хвались и не возвышайся в этом. Будь скромен.</w:t>
      </w:r>
    </w:p>
    <w:p w:rsidR="00595D2E" w:rsidRDefault="00595D2E">
      <w:pPr>
        <w:pStyle w:val="20"/>
        <w:framePr w:w="9696" w:h="11481" w:hRule="exact" w:wrap="none" w:vAnchor="page" w:hAnchor="page" w:x="903" w:y="3052"/>
        <w:shd w:val="clear" w:color="auto" w:fill="auto"/>
        <w:spacing w:before="0"/>
        <w:ind w:firstLine="500"/>
      </w:pPr>
      <w:r>
        <w:t>Я прошу, я умоляю всех людей: становись и занимай свое место в природе. Оно никем не занято и не покупается ни за какие деньги, а только собственными делами и трудом в природе себе на благо, чтобы тебе было легко.</w:t>
      </w:r>
    </w:p>
    <w:p w:rsidR="00595D2E" w:rsidRDefault="00595D2E">
      <w:pPr>
        <w:pStyle w:val="20"/>
        <w:framePr w:w="9696" w:h="11481" w:hRule="exact" w:wrap="none" w:vAnchor="page" w:hAnchor="page" w:x="903" w:y="3052"/>
        <w:shd w:val="clear" w:color="auto" w:fill="auto"/>
        <w:spacing w:before="0" w:line="245" w:lineRule="exact"/>
        <w:ind w:firstLine="500"/>
      </w:pPr>
      <w:r>
        <w:t>Если тебе что неясно или неполно для тебя, то напиши мне. Я всегда готов даром передать свой опыт, чтобы дело твоё было успешным. Желаю тебе счастья, здоровья хорошего.</w:t>
      </w:r>
    </w:p>
    <w:p w:rsidR="00595D2E" w:rsidRDefault="00595D2E">
      <w:pPr>
        <w:pStyle w:val="30"/>
        <w:framePr w:w="9696" w:h="11481" w:hRule="exact" w:wrap="none" w:vAnchor="page" w:hAnchor="page" w:x="903" w:y="3052"/>
        <w:shd w:val="clear" w:color="auto" w:fill="auto"/>
        <w:spacing w:after="141"/>
        <w:jc w:val="right"/>
      </w:pPr>
      <w:r>
        <w:t>Иванов Порфирий Корнеевич</w:t>
      </w:r>
    </w:p>
    <w:p w:rsidR="00595D2E" w:rsidRDefault="00595D2E">
      <w:pPr>
        <w:pStyle w:val="20"/>
        <w:framePr w:w="9696" w:h="11481" w:hRule="exact" w:wrap="none" w:vAnchor="page" w:hAnchor="page" w:x="903" w:y="3052"/>
        <w:shd w:val="clear" w:color="auto" w:fill="auto"/>
        <w:spacing w:before="0" w:line="235" w:lineRule="exact"/>
        <w:ind w:left="1940" w:right="1020"/>
        <w:jc w:val="left"/>
      </w:pPr>
      <w:r>
        <w:t xml:space="preserve">Мой адрес: 349200 Луганская обл., Свердловский </w:t>
      </w:r>
      <w:r>
        <w:rPr>
          <w:lang w:val="en-US" w:eastAsia="en-US"/>
        </w:rPr>
        <w:t>p</w:t>
      </w:r>
      <w:r>
        <w:t>-он, п/о Должанское, хутор Верхний Кондрючий, ул. Садовая, д. 58</w:t>
      </w:r>
    </w:p>
    <w:p w:rsidR="00595D2E" w:rsidRDefault="00595D2E">
      <w:pPr>
        <w:pStyle w:val="40"/>
        <w:framePr w:wrap="none" w:vAnchor="page" w:hAnchor="page" w:x="903" w:y="14769"/>
        <w:shd w:val="clear" w:color="auto" w:fill="auto"/>
        <w:spacing w:before="0" w:line="240" w:lineRule="exact"/>
        <w:ind w:left="1500"/>
      </w:pPr>
      <w:r>
        <w:t xml:space="preserve">ГИМН «СЛАВА ЖИЗНИ» </w:t>
      </w:r>
      <w:r>
        <w:rPr>
          <w:rStyle w:val="410"/>
          <w:b/>
          <w:bCs/>
        </w:rPr>
        <w:t>(поётся два раза)</w:t>
      </w:r>
    </w:p>
    <w:p w:rsidR="00595D2E" w:rsidRDefault="00595D2E">
      <w:pPr>
        <w:pStyle w:val="50"/>
        <w:framePr w:w="3298" w:h="897" w:hRule="exact" w:wrap="none" w:vAnchor="page" w:hAnchor="page" w:x="1263" w:y="15093"/>
        <w:shd w:val="clear" w:color="auto" w:fill="auto"/>
      </w:pPr>
      <w:r>
        <w:t xml:space="preserve">ЛЮДИ ГОСПОДУ ВЕРИЛИ КАК БОГУ </w:t>
      </w:r>
      <w:r>
        <w:rPr>
          <w:rStyle w:val="5Corbel"/>
        </w:rPr>
        <w:t xml:space="preserve">А </w:t>
      </w:r>
      <w:r>
        <w:t>ОН САМ К НАМ НА ЗЕМЛЮ ПРИШЕЛ СМЕРТЬ КАК ТАКОВУЮ ИЗГОНИТ А ЖИЗНЬ ВО СЛАВУ ВВЕДЕТ</w:t>
      </w:r>
    </w:p>
    <w:p w:rsidR="00595D2E" w:rsidRDefault="00595D2E">
      <w:pPr>
        <w:pStyle w:val="60"/>
        <w:framePr w:wrap="none" w:vAnchor="page" w:hAnchor="page" w:x="4777" w:y="15571"/>
        <w:shd w:val="clear" w:color="auto" w:fill="auto"/>
        <w:spacing w:line="210" w:lineRule="exact"/>
      </w:pPr>
      <w:r>
        <w:t xml:space="preserve"> 2 раза</w:t>
      </w:r>
    </w:p>
    <w:p w:rsidR="00595D2E" w:rsidRDefault="00595D2E">
      <w:pPr>
        <w:pStyle w:val="50"/>
        <w:framePr w:w="3446" w:h="926" w:hRule="exact" w:wrap="none" w:vAnchor="page" w:hAnchor="page" w:x="6140" w:y="15060"/>
        <w:shd w:val="clear" w:color="auto" w:fill="auto"/>
      </w:pPr>
      <w:r>
        <w:t xml:space="preserve">ГДЕ ЛЮДИ ВОЗЬМУТСЯ НА ЭТОМ БУГРЕ ОНИ ГРОМКО СКАЖУТ СЛОВО ЭТО ЕСТЬ НАШЕ РАЙСКОЕ МЕСТО </w:t>
      </w:r>
      <w:r>
        <w:rPr>
          <w:rStyle w:val="5LucidaSansUnicode"/>
        </w:rPr>
        <w:t xml:space="preserve"> </w:t>
      </w:r>
      <w:r>
        <w:t>ЧЕЛОВЕКУ</w:t>
      </w:r>
    </w:p>
    <w:p w:rsidR="00595D2E" w:rsidRDefault="00595D2E">
      <w:pPr>
        <w:pStyle w:val="50"/>
        <w:framePr w:w="3446" w:h="926" w:hRule="exact" w:wrap="none" w:vAnchor="page" w:hAnchor="page" w:x="6140" w:y="15060"/>
        <w:shd w:val="clear" w:color="auto" w:fill="auto"/>
      </w:pPr>
      <w:r>
        <w:t>СЛАВА БЕССМЕРТНА</w:t>
      </w:r>
    </w:p>
    <w:p w:rsidR="00595D2E" w:rsidRDefault="00595D2E">
      <w:pPr>
        <w:rPr>
          <w:sz w:val="2"/>
          <w:szCs w:val="2"/>
        </w:rPr>
      </w:pPr>
    </w:p>
    <w:sectPr w:rsidR="00595D2E" w:rsidSect="0002072C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D2E" w:rsidRDefault="00595D2E" w:rsidP="0002072C">
      <w:r>
        <w:separator/>
      </w:r>
    </w:p>
  </w:endnote>
  <w:endnote w:type="continuationSeparator" w:id="0">
    <w:p w:rsidR="00595D2E" w:rsidRDefault="00595D2E" w:rsidP="00020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D2E" w:rsidRDefault="00595D2E"/>
  </w:footnote>
  <w:footnote w:type="continuationSeparator" w:id="0">
    <w:p w:rsidR="00595D2E" w:rsidRDefault="00595D2E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AD7F48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072C"/>
    <w:rsid w:val="0002072C"/>
    <w:rsid w:val="00065F8D"/>
    <w:rsid w:val="000C3A9B"/>
    <w:rsid w:val="0026195D"/>
    <w:rsid w:val="003650E7"/>
    <w:rsid w:val="0038175D"/>
    <w:rsid w:val="00467A7C"/>
    <w:rsid w:val="004D3917"/>
    <w:rsid w:val="00595D2E"/>
    <w:rsid w:val="0062188C"/>
    <w:rsid w:val="008C1755"/>
    <w:rsid w:val="00AE488E"/>
    <w:rsid w:val="00B04BBC"/>
    <w:rsid w:val="00BF4F56"/>
    <w:rsid w:val="00C504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72C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02072C"/>
    <w:rPr>
      <w:rFonts w:cs="Times New Roman"/>
      <w:color w:val="000080"/>
      <w:u w:val="single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02072C"/>
    <w:rPr>
      <w:rFonts w:ascii="Times New Roman" w:hAnsi="Times New Roman" w:cs="Times New Roman"/>
      <w:i/>
      <w:iCs/>
      <w:u w:val="none"/>
    </w:rPr>
  </w:style>
  <w:style w:type="character" w:customStyle="1" w:styleId="1">
    <w:name w:val="Заголовок №1_"/>
    <w:basedOn w:val="DefaultParagraphFont"/>
    <w:link w:val="10"/>
    <w:uiPriority w:val="99"/>
    <w:locked/>
    <w:rsid w:val="0002072C"/>
    <w:rPr>
      <w:rFonts w:ascii="Times New Roman" w:hAnsi="Times New Roman" w:cs="Times New Roman"/>
      <w:b/>
      <w:bCs/>
      <w:spacing w:val="120"/>
      <w:sz w:val="36"/>
      <w:szCs w:val="36"/>
      <w:u w:val="none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02072C"/>
    <w:rPr>
      <w:rFonts w:ascii="Times New Roman" w:hAnsi="Times New Roman" w:cs="Times New Roman"/>
      <w:u w:val="none"/>
    </w:rPr>
  </w:style>
  <w:style w:type="character" w:customStyle="1" w:styleId="4">
    <w:name w:val="Основной текст (4)_"/>
    <w:basedOn w:val="DefaultParagraphFont"/>
    <w:link w:val="40"/>
    <w:uiPriority w:val="99"/>
    <w:locked/>
    <w:rsid w:val="0002072C"/>
    <w:rPr>
      <w:rFonts w:ascii="Times New Roman" w:hAnsi="Times New Roman" w:cs="Times New Roman"/>
      <w:b/>
      <w:bCs/>
      <w:spacing w:val="80"/>
      <w:u w:val="none"/>
    </w:rPr>
  </w:style>
  <w:style w:type="character" w:customStyle="1" w:styleId="410">
    <w:name w:val="Основной текст (4) + 10"/>
    <w:aliases w:val="5 pt,Курсив,Интервал 0 pt"/>
    <w:basedOn w:val="4"/>
    <w:uiPriority w:val="99"/>
    <w:rsid w:val="0002072C"/>
    <w:rPr>
      <w:i/>
      <w:iCs/>
      <w:color w:val="000000"/>
      <w:spacing w:val="0"/>
      <w:w w:val="100"/>
      <w:position w:val="0"/>
      <w:sz w:val="21"/>
      <w:szCs w:val="21"/>
      <w:lang w:val="ru-RU" w:eastAsia="ru-RU"/>
    </w:rPr>
  </w:style>
  <w:style w:type="character" w:customStyle="1" w:styleId="5">
    <w:name w:val="Основной текст (5)_"/>
    <w:basedOn w:val="DefaultParagraphFont"/>
    <w:link w:val="50"/>
    <w:uiPriority w:val="99"/>
    <w:locked/>
    <w:rsid w:val="0002072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5Corbel">
    <w:name w:val="Основной текст (5) + Corbel"/>
    <w:aliases w:val="8,5 pt1,Не полужирный"/>
    <w:basedOn w:val="5"/>
    <w:uiPriority w:val="99"/>
    <w:rsid w:val="0002072C"/>
    <w:rPr>
      <w:rFonts w:ascii="Corbel" w:hAnsi="Corbel" w:cs="Corbel"/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6">
    <w:name w:val="Основной текст (6)_"/>
    <w:basedOn w:val="DefaultParagraphFont"/>
    <w:link w:val="60"/>
    <w:uiPriority w:val="99"/>
    <w:locked/>
    <w:rsid w:val="0002072C"/>
    <w:rPr>
      <w:rFonts w:ascii="Times New Roman" w:hAnsi="Times New Roman" w:cs="Times New Roman"/>
      <w:b/>
      <w:bCs/>
      <w:i/>
      <w:iCs/>
      <w:sz w:val="21"/>
      <w:szCs w:val="21"/>
      <w:u w:val="none"/>
    </w:rPr>
  </w:style>
  <w:style w:type="character" w:customStyle="1" w:styleId="5LucidaSansUnicode">
    <w:name w:val="Основной текст (5) + Lucida Sans Unicode"/>
    <w:aliases w:val="9 pt,Не полужирный1,Курсив1"/>
    <w:basedOn w:val="5"/>
    <w:uiPriority w:val="99"/>
    <w:rsid w:val="0002072C"/>
    <w:rPr>
      <w:rFonts w:ascii="Lucida Sans Unicode" w:hAnsi="Lucida Sans Unicode" w:cs="Lucida Sans Unicode"/>
      <w:i/>
      <w:iCs/>
      <w:color w:val="000000"/>
      <w:spacing w:val="0"/>
      <w:w w:val="100"/>
      <w:position w:val="0"/>
      <w:sz w:val="18"/>
      <w:szCs w:val="18"/>
      <w:lang w:val="ru-RU" w:eastAsia="ru-RU"/>
    </w:rPr>
  </w:style>
  <w:style w:type="paragraph" w:customStyle="1" w:styleId="30">
    <w:name w:val="Основной текст (3)"/>
    <w:basedOn w:val="Normal"/>
    <w:link w:val="3"/>
    <w:uiPriority w:val="99"/>
    <w:rsid w:val="0002072C"/>
    <w:pPr>
      <w:shd w:val="clear" w:color="auto" w:fill="FFFFFF"/>
      <w:spacing w:line="240" w:lineRule="exact"/>
      <w:jc w:val="both"/>
    </w:pPr>
    <w:rPr>
      <w:rFonts w:ascii="Times New Roman" w:hAnsi="Times New Roman" w:cs="Times New Roman"/>
      <w:i/>
      <w:iCs/>
    </w:rPr>
  </w:style>
  <w:style w:type="paragraph" w:customStyle="1" w:styleId="10">
    <w:name w:val="Заголовок №1"/>
    <w:basedOn w:val="Normal"/>
    <w:link w:val="1"/>
    <w:uiPriority w:val="99"/>
    <w:rsid w:val="0002072C"/>
    <w:pPr>
      <w:shd w:val="clear" w:color="auto" w:fill="FFFFFF"/>
      <w:spacing w:before="420" w:after="240" w:line="240" w:lineRule="atLeast"/>
      <w:jc w:val="center"/>
      <w:outlineLvl w:val="0"/>
    </w:pPr>
    <w:rPr>
      <w:rFonts w:ascii="Times New Roman" w:hAnsi="Times New Roman" w:cs="Times New Roman"/>
      <w:b/>
      <w:bCs/>
      <w:spacing w:val="120"/>
      <w:sz w:val="36"/>
      <w:szCs w:val="36"/>
    </w:rPr>
  </w:style>
  <w:style w:type="paragraph" w:customStyle="1" w:styleId="20">
    <w:name w:val="Основной текст (2)"/>
    <w:basedOn w:val="Normal"/>
    <w:link w:val="2"/>
    <w:uiPriority w:val="99"/>
    <w:rsid w:val="0002072C"/>
    <w:pPr>
      <w:shd w:val="clear" w:color="auto" w:fill="FFFFFF"/>
      <w:spacing w:before="240" w:line="240" w:lineRule="exact"/>
      <w:ind w:hanging="1440"/>
      <w:jc w:val="both"/>
    </w:pPr>
    <w:rPr>
      <w:rFonts w:ascii="Times New Roman" w:hAnsi="Times New Roman" w:cs="Times New Roman"/>
    </w:rPr>
  </w:style>
  <w:style w:type="paragraph" w:customStyle="1" w:styleId="40">
    <w:name w:val="Основной текст (4)"/>
    <w:basedOn w:val="Normal"/>
    <w:link w:val="4"/>
    <w:uiPriority w:val="99"/>
    <w:rsid w:val="0002072C"/>
    <w:pPr>
      <w:shd w:val="clear" w:color="auto" w:fill="FFFFFF"/>
      <w:spacing w:before="240" w:line="240" w:lineRule="atLeast"/>
      <w:ind w:firstLine="300"/>
      <w:jc w:val="both"/>
    </w:pPr>
    <w:rPr>
      <w:rFonts w:ascii="Times New Roman" w:hAnsi="Times New Roman" w:cs="Times New Roman"/>
      <w:b/>
      <w:bCs/>
      <w:spacing w:val="80"/>
    </w:rPr>
  </w:style>
  <w:style w:type="paragraph" w:customStyle="1" w:styleId="50">
    <w:name w:val="Основной текст (5)"/>
    <w:basedOn w:val="Normal"/>
    <w:link w:val="5"/>
    <w:uiPriority w:val="99"/>
    <w:rsid w:val="0002072C"/>
    <w:pPr>
      <w:shd w:val="clear" w:color="auto" w:fill="FFFFFF"/>
      <w:spacing w:line="206" w:lineRule="exact"/>
    </w:pPr>
    <w:rPr>
      <w:rFonts w:ascii="Times New Roman" w:hAnsi="Times New Roman" w:cs="Times New Roman"/>
      <w:b/>
      <w:bCs/>
      <w:sz w:val="15"/>
      <w:szCs w:val="15"/>
    </w:rPr>
  </w:style>
  <w:style w:type="paragraph" w:customStyle="1" w:styleId="60">
    <w:name w:val="Основной текст (6)"/>
    <w:basedOn w:val="Normal"/>
    <w:link w:val="6"/>
    <w:uiPriority w:val="99"/>
    <w:rsid w:val="0002072C"/>
    <w:pPr>
      <w:shd w:val="clear" w:color="auto" w:fill="FFFFFF"/>
      <w:spacing w:line="240" w:lineRule="atLeast"/>
    </w:pPr>
    <w:rPr>
      <w:rFonts w:ascii="Times New Roman" w:hAnsi="Times New Roman" w:cs="Times New Roman"/>
      <w:b/>
      <w:bCs/>
      <w:i/>
      <w:iCs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474</Words>
  <Characters>2706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Вячеслав</cp:lastModifiedBy>
  <cp:revision>6</cp:revision>
  <dcterms:created xsi:type="dcterms:W3CDTF">2015-12-05T12:38:00Z</dcterms:created>
  <dcterms:modified xsi:type="dcterms:W3CDTF">2015-12-05T14:12:00Z</dcterms:modified>
</cp:coreProperties>
</file>