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B3E" w:rsidRDefault="00C21B3E">
      <w:pPr>
        <w:pStyle w:val="BodyText"/>
        <w:shd w:val="clear" w:color="auto" w:fill="auto"/>
        <w:spacing w:after="271"/>
        <w:ind w:left="40" w:right="40" w:firstLine="1160"/>
        <w:rPr>
          <w:rStyle w:val="a"/>
          <w:rFonts w:eastAsia="Courier New"/>
        </w:rPr>
      </w:pPr>
      <w:r>
        <w:rPr>
          <w:rStyle w:val="a"/>
          <w:rFonts w:eastAsia="Courier New"/>
        </w:rPr>
        <w:t xml:space="preserve">Закалка - тренировка. </w:t>
      </w:r>
    </w:p>
    <w:p w:rsidR="00C21B3E" w:rsidRDefault="00C21B3E">
      <w:pPr>
        <w:pStyle w:val="BodyText"/>
        <w:shd w:val="clear" w:color="auto" w:fill="auto"/>
        <w:spacing w:after="271"/>
        <w:ind w:left="40" w:right="40" w:firstLine="1160"/>
      </w:pPr>
      <w:r>
        <w:t>Я говорит она видела, как первое солнышко на землю свою первые лучи разбросало. Мне же интересно смотреть на все такие о созданной природой дни... Я свидетельница всему начальному на земле делу... Я видела лично первого человека Адама... Я говорит закалка и тогда была между ими, но чтобы свои слова промолвить, я этого не хотела мишат ибо Адам не той мыслей сам себя окружил раз захотел видеть другого человека, значит надо соглашаться, процесс шел вперед для того, чтобы что то получилось и что то из этого всего в истории оставалось... Адаму не пожелалось быть таким как он был до этого, он хотел видеть небывалого перед ним и также ему то что имел до этого не давало развития в дальнейшем. Поэтому ему бог показал землю ея простор... убил Аваля Каин здесь я не была инициаторшой говорит закалка, но завела этот был сперва природа не помирила а увела этот недовольственный глаз. Я, говорит закалка выходила из себя, но чтобы сделать чего не смогла... Я, как закалка, молчу не говорю мое дело быть всему стихийному делу свидетельница... тяжело было смотреть на все гибнущее племя.</w:t>
      </w:r>
    </w:p>
    <w:p w:rsidR="00C21B3E" w:rsidRDefault="00C21B3E">
      <w:pPr>
        <w:pStyle w:val="BodyText"/>
        <w:shd w:val="clear" w:color="auto" w:fill="auto"/>
        <w:spacing w:after="217" w:line="230" w:lineRule="exact"/>
        <w:ind w:left="40"/>
      </w:pPr>
      <w:r>
        <w:t>Мне природа за мое переживание за мой труд меня назвала Моя закалка.</w:t>
      </w:r>
    </w:p>
    <w:p w:rsidR="00C21B3E" w:rsidRDefault="00C21B3E">
      <w:pPr>
        <w:pStyle w:val="BodyText"/>
        <w:shd w:val="clear" w:color="auto" w:fill="auto"/>
        <w:spacing w:line="274" w:lineRule="exact"/>
        <w:ind w:left="40" w:right="40"/>
      </w:pPr>
      <w:r>
        <w:t xml:space="preserve">Моя закалка она, она не река бесконечная, чтобы плыть </w:t>
      </w:r>
      <w:r>
        <w:rPr>
          <w:lang w:val="uk-UA" w:eastAsia="uk-UA"/>
        </w:rPr>
        <w:t xml:space="preserve">понад </w:t>
      </w:r>
      <w:r>
        <w:t>своими крутыми берегами и чтобы какую либо пользу для населения осоздать природа от реки кроме как стихию не осоздавала она источник живой естественный.</w:t>
      </w:r>
    </w:p>
    <w:p w:rsidR="00C21B3E" w:rsidRDefault="00C21B3E">
      <w:pPr>
        <w:pStyle w:val="BodyText"/>
        <w:shd w:val="clear" w:color="auto" w:fill="auto"/>
        <w:spacing w:after="236" w:line="274" w:lineRule="exact"/>
        <w:ind w:left="40" w:right="40"/>
      </w:pPr>
      <w:r>
        <w:t>Моя закалка никогда не согласится и ни с кем это невозможная штука, чтоб в природе эти качества были моими. Моя закалка, она находится в любого и каждого человека если только пожелаем человек этот поступок полезный заиметь.</w:t>
      </w:r>
    </w:p>
    <w:p w:rsidR="00C21B3E" w:rsidRDefault="00C21B3E" w:rsidP="00407535">
      <w:pPr>
        <w:pStyle w:val="BodyText"/>
        <w:shd w:val="clear" w:color="auto" w:fill="auto"/>
        <w:spacing w:after="244" w:line="278" w:lineRule="exact"/>
        <w:ind w:left="40" w:right="40"/>
      </w:pPr>
      <w:r>
        <w:t xml:space="preserve"> Моя закалка не Гитлер и не Исус Христос. Моя закалка есть сознательная эволюционность во всем.</w:t>
      </w:r>
    </w:p>
    <w:p w:rsidR="00C21B3E" w:rsidRDefault="00C21B3E" w:rsidP="00407535">
      <w:pPr>
        <w:pStyle w:val="BodyText"/>
        <w:shd w:val="clear" w:color="auto" w:fill="auto"/>
        <w:spacing w:after="244" w:line="274" w:lineRule="exact"/>
        <w:ind w:left="40" w:right="40"/>
      </w:pPr>
      <w:r>
        <w:t xml:space="preserve"> Моя закалка не выделяет людей, чтобы они из своего стада выбегали и не ворочевались назад это же прошедшее заходить в лес и там сам из собою разговаривать надо так делать, чтобы было из этого всего неотрывное общее.</w:t>
      </w:r>
    </w:p>
    <w:p w:rsidR="00C21B3E" w:rsidRDefault="00C21B3E">
      <w:pPr>
        <w:pStyle w:val="BodyText"/>
        <w:shd w:val="clear" w:color="auto" w:fill="auto"/>
        <w:spacing w:after="236"/>
        <w:ind w:left="40" w:right="40"/>
      </w:pPr>
      <w:r>
        <w:t>Я же человек со своим поступком хочу устретится ... из убежденцами авангелистом или баптистом... он же человек Христа любят все его дела, а вот сам не выполняет, ждет прихода Христа на землю, чтобы он за его' хорошее ему холодной водой ноги помыл.</w:t>
      </w:r>
    </w:p>
    <w:p w:rsidR="00C21B3E" w:rsidRDefault="00C21B3E">
      <w:pPr>
        <w:pStyle w:val="BodyText"/>
        <w:shd w:val="clear" w:color="auto" w:fill="auto"/>
        <w:tabs>
          <w:tab w:val="right" w:leader="underscore" w:pos="3582"/>
        </w:tabs>
        <w:spacing w:line="274" w:lineRule="exact"/>
        <w:ind w:left="40" w:right="40"/>
      </w:pPr>
      <w:r>
        <w:t>Моя закалка, она не отстряваемая от всего, что только не имеет природа. Она в любом месте, где только твоя мысль будет находиться в пользу другого человека там ты…получишь.</w:t>
      </w:r>
    </w:p>
    <w:p w:rsidR="00C21B3E" w:rsidRDefault="00C21B3E">
      <w:pPr>
        <w:pStyle w:val="BodyText"/>
        <w:shd w:val="clear" w:color="auto" w:fill="auto"/>
        <w:spacing w:after="236" w:line="274" w:lineRule="exact"/>
        <w:ind w:left="40" w:right="40"/>
      </w:pPr>
      <w:r>
        <w:t>Моя закалка есть практика, она делается всему народу ихнее здоровье... Моя закалка этого добилась, она же в процессе этого всего не получит вредного хотя и на него за это все идет гонение со стороны власти за то, что он делает... по ихнему не надо делать ... из всех идеев идея она ведь сама сделала и научила чтобы людей хорошему учить ... закалка имеет в этом деле все и это все передавать другому^ кто только захочет, а кто мог возразить отличного здоровья.</w:t>
      </w:r>
    </w:p>
    <w:p w:rsidR="00C21B3E" w:rsidRDefault="00C21B3E">
      <w:pPr>
        <w:pStyle w:val="BodyText"/>
        <w:shd w:val="clear" w:color="auto" w:fill="auto"/>
        <w:spacing w:after="244" w:line="278" w:lineRule="exact"/>
        <w:ind w:left="40" w:right="40"/>
      </w:pPr>
      <w:r>
        <w:t>Наша закалка Она никогда не была ни на кого обижаться или кого либо злит. Моя закалка перед Вами вежливая... поступительная во всех делах.</w:t>
      </w:r>
    </w:p>
    <w:p w:rsidR="00C21B3E" w:rsidRDefault="00C21B3E">
      <w:pPr>
        <w:pStyle w:val="BodyText"/>
        <w:shd w:val="clear" w:color="auto" w:fill="auto"/>
        <w:spacing w:after="275" w:line="274" w:lineRule="exact"/>
        <w:ind w:left="40" w:right="40"/>
      </w:pPr>
      <w:r>
        <w:t>Моя закалка криком кричит по белому свету и говорит за свои дела, только нам нужно делать только нам нужно перевоспитываться во всех наших направлениях.</w:t>
      </w:r>
    </w:p>
    <w:p w:rsidR="00C21B3E" w:rsidRDefault="00C21B3E">
      <w:pPr>
        <w:pStyle w:val="20"/>
        <w:shd w:val="clear" w:color="auto" w:fill="auto"/>
        <w:spacing w:before="0" w:line="230" w:lineRule="exact"/>
        <w:ind w:left="40"/>
      </w:pPr>
      <w:r>
        <w:t>Это значит надо работать, учиться и работать, вот что требует моя закалка.</w:t>
      </w:r>
    </w:p>
    <w:sectPr w:rsidR="00C21B3E" w:rsidSect="00C8637A">
      <w:type w:val="continuous"/>
      <w:pgSz w:w="11909" w:h="16838"/>
      <w:pgMar w:top="439" w:right="1126" w:bottom="439" w:left="1121"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1B3E" w:rsidRDefault="00C21B3E" w:rsidP="00C8637A">
      <w:r>
        <w:separator/>
      </w:r>
    </w:p>
  </w:endnote>
  <w:endnote w:type="continuationSeparator" w:id="0">
    <w:p w:rsidR="00C21B3E" w:rsidRDefault="00C21B3E" w:rsidP="00C8637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1B3E" w:rsidRDefault="00C21B3E"/>
  </w:footnote>
  <w:footnote w:type="continuationSeparator" w:id="0">
    <w:p w:rsidR="00C21B3E" w:rsidRDefault="00C21B3E"/>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900596"/>
    <w:multiLevelType w:val="multilevel"/>
    <w:tmpl w:val="FFFFFFFF"/>
    <w:lvl w:ilvl="0">
      <w:start w:val="69"/>
      <w:numFmt w:val="decimal"/>
      <w:lvlText w:val="%1."/>
      <w:lvlJc w:val="left"/>
      <w:rPr>
        <w:rFonts w:ascii="Arial" w:eastAsia="Times New Roman" w:hAnsi="Arial"/>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81"/>
  <w:drawingGridVerticalSpacing w:val="181"/>
  <w:characterSpacingControl w:val="compressPunctuation"/>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637A"/>
    <w:rsid w:val="00407535"/>
    <w:rsid w:val="004A072C"/>
    <w:rsid w:val="00664A0C"/>
    <w:rsid w:val="00727EDA"/>
    <w:rsid w:val="00C21B3E"/>
    <w:rsid w:val="00C8637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37A"/>
    <w:pPr>
      <w:widowControl w:val="0"/>
    </w:pPr>
    <w:rPr>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8637A"/>
    <w:rPr>
      <w:color w:val="000080"/>
      <w:u w:val="single"/>
    </w:rPr>
  </w:style>
  <w:style w:type="character" w:customStyle="1" w:styleId="BodyTextChar1">
    <w:name w:val="Body Text Char1"/>
    <w:basedOn w:val="DefaultParagraphFont"/>
    <w:link w:val="BodyText"/>
    <w:uiPriority w:val="99"/>
    <w:locked/>
    <w:rsid w:val="00C8637A"/>
    <w:rPr>
      <w:rFonts w:ascii="Arial" w:eastAsia="Times New Roman" w:hAnsi="Arial" w:cs="Arial"/>
      <w:sz w:val="23"/>
      <w:szCs w:val="23"/>
      <w:u w:val="none"/>
    </w:rPr>
  </w:style>
  <w:style w:type="character" w:customStyle="1" w:styleId="a">
    <w:name w:val="Основной текст + Полужирный"/>
    <w:basedOn w:val="BodyTextChar1"/>
    <w:uiPriority w:val="99"/>
    <w:rsid w:val="00C8637A"/>
    <w:rPr>
      <w:b/>
      <w:bCs/>
      <w:color w:val="000000"/>
      <w:spacing w:val="0"/>
      <w:w w:val="100"/>
      <w:position w:val="0"/>
      <w:lang w:val="ru-RU" w:eastAsia="ru-RU"/>
    </w:rPr>
  </w:style>
  <w:style w:type="character" w:customStyle="1" w:styleId="2">
    <w:name w:val="Основной текст (2)_"/>
    <w:basedOn w:val="DefaultParagraphFont"/>
    <w:link w:val="20"/>
    <w:uiPriority w:val="99"/>
    <w:locked/>
    <w:rsid w:val="00C8637A"/>
    <w:rPr>
      <w:rFonts w:ascii="Arial" w:eastAsia="Times New Roman" w:hAnsi="Arial" w:cs="Arial"/>
      <w:b/>
      <w:bCs/>
      <w:sz w:val="23"/>
      <w:szCs w:val="23"/>
      <w:u w:val="none"/>
    </w:rPr>
  </w:style>
  <w:style w:type="paragraph" w:styleId="BodyText">
    <w:name w:val="Body Text"/>
    <w:basedOn w:val="Normal"/>
    <w:link w:val="BodyTextChar1"/>
    <w:uiPriority w:val="99"/>
    <w:rsid w:val="00C8637A"/>
    <w:pPr>
      <w:shd w:val="clear" w:color="auto" w:fill="FFFFFF"/>
      <w:spacing w:after="240" w:line="269" w:lineRule="exact"/>
      <w:jc w:val="both"/>
    </w:pPr>
    <w:rPr>
      <w:rFonts w:ascii="Arial" w:hAnsi="Arial" w:cs="Arial"/>
      <w:sz w:val="23"/>
      <w:szCs w:val="23"/>
    </w:rPr>
  </w:style>
  <w:style w:type="character" w:customStyle="1" w:styleId="BodyTextChar">
    <w:name w:val="Body Text Char"/>
    <w:basedOn w:val="DefaultParagraphFont"/>
    <w:link w:val="BodyText"/>
    <w:uiPriority w:val="99"/>
    <w:semiHidden/>
    <w:rsid w:val="006472A0"/>
    <w:rPr>
      <w:color w:val="000000"/>
      <w:sz w:val="24"/>
      <w:szCs w:val="24"/>
    </w:rPr>
  </w:style>
  <w:style w:type="paragraph" w:customStyle="1" w:styleId="20">
    <w:name w:val="Основной текст (2)"/>
    <w:basedOn w:val="Normal"/>
    <w:link w:val="2"/>
    <w:uiPriority w:val="99"/>
    <w:rsid w:val="00C8637A"/>
    <w:pPr>
      <w:shd w:val="clear" w:color="auto" w:fill="FFFFFF"/>
      <w:spacing w:before="240" w:line="240" w:lineRule="atLeast"/>
      <w:jc w:val="both"/>
    </w:pPr>
    <w:rPr>
      <w:rFonts w:ascii="Arial" w:hAnsi="Arial" w:cs="Arial"/>
      <w:b/>
      <w:bCs/>
      <w:sz w:val="23"/>
      <w:szCs w:val="23"/>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473</Words>
  <Characters>2701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comp</cp:lastModifiedBy>
  <cp:revision>2</cp:revision>
  <dcterms:created xsi:type="dcterms:W3CDTF">2014-11-28T11:59:00Z</dcterms:created>
  <dcterms:modified xsi:type="dcterms:W3CDTF">2014-11-28T12:49:00Z</dcterms:modified>
</cp:coreProperties>
</file>