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029" w:rsidRPr="004524BC" w:rsidRDefault="003B2029" w:rsidP="004524BC">
      <w:pPr>
        <w:jc w:val="center"/>
        <w:rPr>
          <w:b/>
          <w:sz w:val="40"/>
          <w:szCs w:val="40"/>
        </w:rPr>
      </w:pPr>
      <w:r w:rsidRPr="004524BC">
        <w:rPr>
          <w:b/>
          <w:sz w:val="40"/>
          <w:szCs w:val="40"/>
        </w:rPr>
        <w:t>Что делать?</w:t>
      </w:r>
    </w:p>
    <w:p w:rsidR="003B2029" w:rsidRPr="004524BC" w:rsidRDefault="003B2029" w:rsidP="004524BC">
      <w:pPr>
        <w:ind w:left="2832"/>
        <w:jc w:val="right"/>
        <w:rPr>
          <w:b/>
        </w:rPr>
      </w:pPr>
      <w:r w:rsidRPr="004524BC">
        <w:rPr>
          <w:b/>
        </w:rPr>
        <w:t>Вставай несчастный мертвяк! Открой глаз твой и познай</w:t>
      </w:r>
      <w:r>
        <w:rPr>
          <w:b/>
          <w:lang w:val="en-US"/>
        </w:rPr>
        <w:t xml:space="preserve"> себя</w:t>
      </w:r>
      <w:r w:rsidRPr="004524BC">
        <w:rPr>
          <w:b/>
        </w:rPr>
        <w:t>! Неужели ты думаешь, что мерзкая гнилость составляет суть твою! Познай же себя и всё поймёшь!</w:t>
      </w:r>
    </w:p>
    <w:p w:rsidR="003B2029" w:rsidRPr="004524BC" w:rsidRDefault="003B2029" w:rsidP="004524BC">
      <w:pPr>
        <w:jc w:val="right"/>
        <w:rPr>
          <w:b/>
        </w:rPr>
      </w:pPr>
      <w:r w:rsidRPr="004524BC">
        <w:rPr>
          <w:b/>
        </w:rPr>
        <w:t>Г. Сковорода.</w:t>
      </w:r>
    </w:p>
    <w:p w:rsidR="003B2029" w:rsidRDefault="003B2029">
      <w:r>
        <w:t xml:space="preserve">Мы попали в свой мир, в эту петлю времени, когда забыли, кто мы есть на самом деле, и  сможем покинуть его узнав себя снова. </w:t>
      </w:r>
    </w:p>
    <w:p w:rsidR="003B2029" w:rsidRDefault="003B2029">
      <w:r>
        <w:t>Учитель в конце своей земной жизни говорил, что дал нам «</w:t>
      </w:r>
      <w:r w:rsidRPr="00B340A7">
        <w:rPr>
          <w:b/>
        </w:rPr>
        <w:t>самое маленечкое</w:t>
      </w:r>
      <w:r>
        <w:t>», а всё остальное делать нам.</w:t>
      </w:r>
    </w:p>
    <w:p w:rsidR="003B2029" w:rsidRDefault="003B2029">
      <w:r>
        <w:t xml:space="preserve">Что это за «остальное», в чём оно конкретно выражается? </w:t>
      </w:r>
    </w:p>
    <w:p w:rsidR="003B2029" w:rsidRDefault="003B2029">
      <w:r>
        <w:t>Если «Детка» укрепляет здоровье физического тела, то обретение безсмертия в невидимом теле и есть «остальное», и это же есть новое-небывалое.</w:t>
      </w:r>
    </w:p>
    <w:p w:rsidR="003B2029" w:rsidRPr="004524BC" w:rsidRDefault="003B2029">
      <w:pPr>
        <w:rPr>
          <w:b/>
        </w:rPr>
      </w:pPr>
      <w:r>
        <w:t xml:space="preserve">Учитель: </w:t>
      </w:r>
      <w:r w:rsidRPr="004524BC">
        <w:rPr>
          <w:b/>
        </w:rPr>
        <w:t>Человек завоюет на себе вечное безсмертие – вот это будет новое-небывалое.</w:t>
      </w:r>
    </w:p>
    <w:p w:rsidR="003B2029" w:rsidRDefault="003B2029">
      <w:r>
        <w:t>Духовный ищущий живёт только для того, чтобы реализовать своё безсмертие, а безсмертие – это смерть идеи о «тебе» однажды рождённом!</w:t>
      </w:r>
    </w:p>
    <w:p w:rsidR="003B2029" w:rsidRDefault="003B2029">
      <w:r>
        <w:t xml:space="preserve">Не живите такой мирской жизнью просто ожидая смерти. Не позволяйте жизни быть смертной. Жизнь дана для того, чтобы стать безсмертным. В человеке содержится потенциал быть Богом, и это стоит того, чтобы попытаться реализовать его любой ценой. </w:t>
      </w:r>
    </w:p>
    <w:p w:rsidR="003B2029" w:rsidRDefault="003B2029">
      <w:r>
        <w:t xml:space="preserve">Учитель пришёл к нам с </w:t>
      </w:r>
      <w:r w:rsidRPr="004524BC">
        <w:rPr>
          <w:b/>
        </w:rPr>
        <w:t>мыслью и Делом всей Вселенной</w:t>
      </w:r>
      <w:r>
        <w:t xml:space="preserve">. Его Учение принадлежит Вечности, поэтому оно было, есть и будет. Безсмертие атрибут Вечности и поэтому его невозможно наработать какими-то практиками. Если оно есть, то его нужно осознать, если его нет, то его и не будет, какие бы усилия человек не прикладывал. </w:t>
      </w:r>
    </w:p>
    <w:p w:rsidR="003B2029" w:rsidRPr="004524BC" w:rsidRDefault="003B2029" w:rsidP="004524BC">
      <w:pPr>
        <w:ind w:left="708"/>
        <w:rPr>
          <w:b/>
        </w:rPr>
      </w:pPr>
      <w:r w:rsidRPr="004524BC">
        <w:rPr>
          <w:b/>
        </w:rPr>
        <w:t>А первый рождённый Природою человек не нуждался ни в чём. Вокруг него лежало живое, энергичное и много было неначатого. Он был Бог всему этому, сохранитель этого богатства. Его Дух освещал, как нашего Учителя дорогого. Он им и остался таким, каким был. Он и сейчас есть такой.</w:t>
      </w:r>
    </w:p>
    <w:p w:rsidR="003B2029" w:rsidRDefault="003B2029" w:rsidP="004524BC">
      <w:pPr>
        <w:jc w:val="right"/>
      </w:pPr>
      <w:r>
        <w:t>Тетрадь: «Низко кланяюсь и прошу вас люди»</w:t>
      </w:r>
    </w:p>
    <w:p w:rsidR="003B2029" w:rsidRDefault="003B2029">
      <w:r>
        <w:t xml:space="preserve">Учитель связывал безсмертие с Бугром и говорил, что безсмертие начнётся с Бугра. </w:t>
      </w:r>
    </w:p>
    <w:p w:rsidR="003B2029" w:rsidRDefault="003B2029">
      <w:r>
        <w:t xml:space="preserve">Но Бугор – это символ передачи чего-то от Отца к Сыну. Учитель, наш Отец, передаёт нам, своим Сынам, через Бугор, безсмертие. И когда мы понимаем, что Бугор символизирует наше Истинное Я, то всё становится на свои места и всё становится понятным. </w:t>
      </w:r>
    </w:p>
    <w:p w:rsidR="003B2029" w:rsidRPr="004524BC" w:rsidRDefault="003B2029" w:rsidP="004524BC">
      <w:pPr>
        <w:ind w:left="1416"/>
        <w:rPr>
          <w:b/>
        </w:rPr>
      </w:pPr>
      <w:r w:rsidRPr="004524BC">
        <w:rPr>
          <w:b/>
        </w:rPr>
        <w:t>Мы открываем на себе безсмертие.Мы должны быть с вами на этом Бугре. Мы вже находимся на этом вот Бугре, наши тела они прикрепленные, наши сердца и наши души прикреплённые к этому такому вот всеми незнаемому Бугру.</w:t>
      </w:r>
    </w:p>
    <w:p w:rsidR="003B2029" w:rsidRDefault="003B2029" w:rsidP="003600A0">
      <w:pPr>
        <w:jc w:val="right"/>
      </w:pPr>
      <w:r>
        <w:t>Тетрадь: «Чувилкин Бугор. Губа»</w:t>
      </w:r>
    </w:p>
    <w:p w:rsidR="003B2029" w:rsidRDefault="003B2029" w:rsidP="003600A0">
      <w:pPr>
        <w:jc w:val="right"/>
      </w:pPr>
      <w:r>
        <w:t>стр. 188-189</w:t>
      </w:r>
    </w:p>
    <w:p w:rsidR="003B2029" w:rsidRPr="004524BC" w:rsidRDefault="003B2029" w:rsidP="004524BC">
      <w:pPr>
        <w:ind w:left="1416"/>
        <w:rPr>
          <w:b/>
        </w:rPr>
      </w:pPr>
      <w:r w:rsidRPr="004524BC">
        <w:rPr>
          <w:b/>
        </w:rPr>
        <w:t>Чувилкин Бугор он был он есть он будет первым началом. Я хочу за это вот сказать как за новое-небывалое.</w:t>
      </w:r>
    </w:p>
    <w:p w:rsidR="003B2029" w:rsidRDefault="003B2029" w:rsidP="00B340A7">
      <w:pPr>
        <w:ind w:left="3540" w:firstLine="708"/>
        <w:jc w:val="center"/>
      </w:pPr>
      <w:r>
        <w:t>Тетрадь: «Надо изменить поток сознания людей»</w:t>
      </w:r>
    </w:p>
    <w:p w:rsidR="003B2029" w:rsidRDefault="003B2029" w:rsidP="003600A0">
      <w:pPr>
        <w:ind w:left="7080" w:firstLine="708"/>
        <w:jc w:val="right"/>
      </w:pPr>
      <w:r>
        <w:t>стр.74</w:t>
      </w:r>
    </w:p>
    <w:p w:rsidR="003B2029" w:rsidRPr="004524BC" w:rsidRDefault="003B2029" w:rsidP="004524BC">
      <w:pPr>
        <w:ind w:left="1416"/>
        <w:rPr>
          <w:b/>
        </w:rPr>
      </w:pPr>
      <w:r w:rsidRPr="004524BC">
        <w:rPr>
          <w:b/>
        </w:rPr>
        <w:t>Новый человек уже существует. Нам не надо его больше спасать. Наша единственная задача принять его, созданного по Богу</w:t>
      </w:r>
    </w:p>
    <w:p w:rsidR="003B2029" w:rsidRDefault="003B2029" w:rsidP="00B340A7">
      <w:pPr>
        <w:ind w:left="4956"/>
      </w:pPr>
      <w:r>
        <w:t>Тетрадь: «Мой подарок молодежи»</w:t>
      </w:r>
    </w:p>
    <w:p w:rsidR="003B2029" w:rsidRDefault="003B2029">
      <w:r>
        <w:t>То же относится и к новому-небывалому.</w:t>
      </w:r>
    </w:p>
    <w:p w:rsidR="003B2029" w:rsidRPr="004524BC" w:rsidRDefault="003B2029" w:rsidP="00B340A7">
      <w:pPr>
        <w:ind w:left="1416"/>
        <w:rPr>
          <w:b/>
        </w:rPr>
      </w:pPr>
      <w:r w:rsidRPr="004524BC">
        <w:rPr>
          <w:b/>
        </w:rPr>
        <w:t>А Моя мысль ведёт всех нас к новому-небывалому, это есть Поток, он был,</w:t>
      </w:r>
      <w:r>
        <w:rPr>
          <w:b/>
        </w:rPr>
        <w:t xml:space="preserve"> </w:t>
      </w:r>
      <w:r w:rsidRPr="004524BC">
        <w:rPr>
          <w:b/>
        </w:rPr>
        <w:t>он есть, он будет.</w:t>
      </w:r>
    </w:p>
    <w:p w:rsidR="003B2029" w:rsidRDefault="003B2029" w:rsidP="00B340A7">
      <w:pPr>
        <w:ind w:left="4956"/>
      </w:pPr>
      <w:r>
        <w:t>Тетрадь: «Паршек-81», 4 января</w:t>
      </w:r>
    </w:p>
    <w:p w:rsidR="003B2029" w:rsidRDefault="003B2029" w:rsidP="003600A0">
      <w:r>
        <w:t>То же относится и к закалке-тренировке</w:t>
      </w:r>
    </w:p>
    <w:p w:rsidR="003B2029" w:rsidRDefault="003B2029" w:rsidP="004524BC">
      <w:pPr>
        <w:ind w:left="1416"/>
        <w:rPr>
          <w:b/>
        </w:rPr>
      </w:pPr>
      <w:r w:rsidRPr="004524BC">
        <w:rPr>
          <w:b/>
        </w:rPr>
        <w:t>Закалка-тренировка – это ничто такое в ж</w:t>
      </w:r>
      <w:r>
        <w:rPr>
          <w:b/>
        </w:rPr>
        <w:t>изни. Она раньше была в Природе, она есть сейчас на этом человеке, кто не нуждается никакой у Природе другой дорогой.</w:t>
      </w:r>
    </w:p>
    <w:p w:rsidR="003B2029" w:rsidRPr="004524BC" w:rsidRDefault="003B2029" w:rsidP="004524BC">
      <w:pPr>
        <w:ind w:left="1416"/>
      </w:pPr>
      <w:r>
        <w:rPr>
          <w:b/>
        </w:rPr>
        <w:tab/>
      </w:r>
      <w:r>
        <w:rPr>
          <w:b/>
        </w:rPr>
        <w:tab/>
      </w:r>
      <w:r>
        <w:rPr>
          <w:b/>
        </w:rPr>
        <w:tab/>
      </w:r>
      <w:r>
        <w:rPr>
          <w:b/>
        </w:rPr>
        <w:tab/>
      </w:r>
      <w:r>
        <w:rPr>
          <w:b/>
        </w:rPr>
        <w:tab/>
        <w:t xml:space="preserve"> </w:t>
      </w:r>
      <w:r>
        <w:t>Тетрадь:</w:t>
      </w:r>
      <w:r>
        <w:rPr>
          <w:b/>
        </w:rPr>
        <w:t xml:space="preserve"> «</w:t>
      </w:r>
      <w:r>
        <w:t xml:space="preserve">Что будет </w:t>
      </w:r>
      <w:r w:rsidRPr="004524BC">
        <w:t>дальше</w:t>
      </w:r>
      <w:r>
        <w:t>»</w:t>
      </w:r>
    </w:p>
    <w:p w:rsidR="003B2029" w:rsidRDefault="003B2029" w:rsidP="003600A0">
      <w:r>
        <w:t>То же понимание и у философа Г.С. Сковороды.</w:t>
      </w:r>
    </w:p>
    <w:p w:rsidR="003B2029" w:rsidRPr="004524BC" w:rsidRDefault="003B2029" w:rsidP="004524BC">
      <w:pPr>
        <w:ind w:left="1416"/>
        <w:rPr>
          <w:b/>
        </w:rPr>
      </w:pPr>
      <w:r w:rsidRPr="004524BC">
        <w:rPr>
          <w:b/>
        </w:rPr>
        <w:t>Люди боятся смерти и мечтают о вечной жизни, а она уже есть у них. Познай себя, истинного человека в себе, и тем самым ты познаешь Бога и обретёшь Вечную Жизнь.</w:t>
      </w:r>
    </w:p>
    <w:p w:rsidR="003B2029" w:rsidRPr="004524BC" w:rsidRDefault="003B2029" w:rsidP="004524BC">
      <w:pPr>
        <w:ind w:left="1416"/>
        <w:rPr>
          <w:b/>
        </w:rPr>
      </w:pPr>
      <w:r w:rsidRPr="004524BC">
        <w:rPr>
          <w:b/>
        </w:rPr>
        <w:t>- это и означает быть живым, вечным и нетленным человеком и быть преображённым в Бога.</w:t>
      </w:r>
    </w:p>
    <w:p w:rsidR="003B2029" w:rsidRDefault="003B2029" w:rsidP="003600A0">
      <w:r>
        <w:t>Для тех, кто считает, что Учитель смерть не победил, привожу его слова:</w:t>
      </w:r>
    </w:p>
    <w:p w:rsidR="003B2029" w:rsidRPr="004524BC" w:rsidRDefault="003B2029" w:rsidP="004524BC">
      <w:pPr>
        <w:ind w:left="1416"/>
        <w:rPr>
          <w:b/>
        </w:rPr>
      </w:pPr>
      <w:r w:rsidRPr="004524BC">
        <w:rPr>
          <w:b/>
        </w:rPr>
        <w:t>А вот Иванов по нашему делу, он может умереть в любую минуту. Его мы похороним, а Он жив и будет жить Вечно за своё Дело, за свою Славу.</w:t>
      </w:r>
    </w:p>
    <w:p w:rsidR="003B2029" w:rsidRPr="00B340A7" w:rsidRDefault="003B2029" w:rsidP="004524BC">
      <w:pPr>
        <w:ind w:left="1416"/>
      </w:pPr>
      <w:r>
        <w:t>Тетрадь: «</w:t>
      </w:r>
      <w:r w:rsidRPr="00B340A7">
        <w:t>Это люди продолжают изучать, понимать этот Бугор, где родится человек нового характера</w:t>
      </w:r>
      <w:r>
        <w:t>»</w:t>
      </w:r>
    </w:p>
    <w:p w:rsidR="003B2029" w:rsidRDefault="003B2029" w:rsidP="003600A0">
      <w:r>
        <w:t xml:space="preserve">Здесь Учитель ясно говорит, что люди закопают Его физическое тело, но не Его. А вот Его тело Света будет жить Вечно. </w:t>
      </w:r>
    </w:p>
    <w:p w:rsidR="003B2029" w:rsidRPr="004524BC" w:rsidRDefault="003B2029" w:rsidP="004524BC">
      <w:pPr>
        <w:ind w:left="1416"/>
        <w:rPr>
          <w:b/>
        </w:rPr>
      </w:pPr>
      <w:r w:rsidRPr="004524BC">
        <w:rPr>
          <w:b/>
        </w:rPr>
        <w:t>Моё тело неумираемое, будет жить с нами Вечно, не как мы, такие вот люди- они умираемые. А чтобы жить нам так, как живёт наш Учитель.</w:t>
      </w:r>
    </w:p>
    <w:p w:rsidR="003B2029" w:rsidRDefault="003B2029" w:rsidP="004524BC">
      <w:pPr>
        <w:jc w:val="right"/>
      </w:pPr>
      <w:r>
        <w:t>Тетрадь: «Паршек-79-05» стр. 37</w:t>
      </w:r>
    </w:p>
    <w:p w:rsidR="003B2029" w:rsidRPr="004524BC" w:rsidRDefault="003B2029" w:rsidP="004524BC">
      <w:pPr>
        <w:ind w:left="1416"/>
        <w:rPr>
          <w:b/>
        </w:rPr>
      </w:pPr>
      <w:r w:rsidRPr="004524BC">
        <w:rPr>
          <w:b/>
        </w:rPr>
        <w:t xml:space="preserve">Я прямо скажу вам, людям, что Моё тело – это Паршеково тело, оно в людях по истории в Природе безсмертное. </w:t>
      </w:r>
    </w:p>
    <w:p w:rsidR="003B2029" w:rsidRDefault="003B2029" w:rsidP="004524BC">
      <w:pPr>
        <w:jc w:val="right"/>
      </w:pPr>
      <w:r>
        <w:t>Тетрадь: «История Паршека»т2. стр. 192</w:t>
      </w:r>
    </w:p>
    <w:p w:rsidR="003B2029" w:rsidRDefault="003B2029" w:rsidP="003600A0">
      <w:r>
        <w:t>Из-за незнания люди отождествляют себя с физическим телом. Это отождествление заканчивается смертью навеки веков. Если наше отождествление с телом останется нетронутым, ни одна наша проблема не разрешится.</w:t>
      </w:r>
    </w:p>
    <w:p w:rsidR="003B2029" w:rsidRDefault="003B2029" w:rsidP="003600A0">
      <w:r>
        <w:t>Когда ты понимаешь нереальность физического тела благодаря самоисследованию, тогда снова возникает тело Света. Теперь обратимся к очень важным и значимым словам Учителя:</w:t>
      </w:r>
    </w:p>
    <w:p w:rsidR="003B2029" w:rsidRPr="004524BC" w:rsidRDefault="003B2029" w:rsidP="004524BC">
      <w:pPr>
        <w:ind w:left="1416"/>
        <w:rPr>
          <w:b/>
        </w:rPr>
      </w:pPr>
      <w:r w:rsidRPr="004524BC">
        <w:rPr>
          <w:b/>
        </w:rPr>
        <w:t>Мы должны это с вами сделать, в людях своё «я» убрать.</w:t>
      </w:r>
    </w:p>
    <w:p w:rsidR="003B2029" w:rsidRDefault="003B2029" w:rsidP="00BA4B52">
      <w:pPr>
        <w:ind w:left="1416"/>
        <w:jc w:val="center"/>
      </w:pPr>
      <w:r>
        <w:t xml:space="preserve">                                             Тетрадь: «Человек,75»</w:t>
      </w:r>
    </w:p>
    <w:p w:rsidR="003B2029" w:rsidRDefault="003B2029">
      <w:r>
        <w:t xml:space="preserve"> Вера в собственное «я», которое есть условный Вася, представляет самую главную помеху на пути пробуждения к Истинному Я.</w:t>
      </w:r>
    </w:p>
    <w:p w:rsidR="003B2029" w:rsidRDefault="003B2029">
      <w:r>
        <w:t>Формула здесь простая:</w:t>
      </w:r>
    </w:p>
    <w:p w:rsidR="003B2029" w:rsidRDefault="003B2029">
      <w:r>
        <w:t xml:space="preserve">Пока существует Вася, пытающийся достичь безсмертия – безсмертие недостижимо. </w:t>
      </w:r>
    </w:p>
    <w:p w:rsidR="003B2029" w:rsidRDefault="003B2029">
      <w:r>
        <w:t>Как может воссиять свет Истинного Я в теле, где присутствует чувство «я»? Если ты занят телом, где быть Богу?</w:t>
      </w:r>
    </w:p>
    <w:p w:rsidR="003B2029" w:rsidRDefault="003B2029">
      <w:r>
        <w:t>Следующая фраза Учителя дополняет выше приведённую:</w:t>
      </w:r>
    </w:p>
    <w:p w:rsidR="003B2029" w:rsidRPr="004524BC" w:rsidRDefault="003B2029" w:rsidP="004524BC">
      <w:pPr>
        <w:ind w:left="1416"/>
        <w:rPr>
          <w:b/>
        </w:rPr>
      </w:pPr>
      <w:r w:rsidRPr="004524BC">
        <w:rPr>
          <w:b/>
        </w:rPr>
        <w:t>Моя мысль – это польза человека, новая дорога богова: ничего не делать, ни за что не отвечать.</w:t>
      </w:r>
    </w:p>
    <w:p w:rsidR="003B2029" w:rsidRPr="004524BC" w:rsidRDefault="003B2029" w:rsidP="004524BC">
      <w:pPr>
        <w:ind w:left="1416"/>
        <w:rPr>
          <w:b/>
        </w:rPr>
      </w:pPr>
      <w:r>
        <w:t>Тетрадь: «</w:t>
      </w:r>
      <w:r w:rsidRPr="00BA4B52">
        <w:t>Откуда я эту мысль взял, что таким стал</w:t>
      </w:r>
      <w:r>
        <w:rPr>
          <w:b/>
        </w:rPr>
        <w:t>»</w:t>
      </w:r>
      <w:r w:rsidRPr="004524BC">
        <w:rPr>
          <w:b/>
        </w:rPr>
        <w:t xml:space="preserve"> </w:t>
      </w:r>
    </w:p>
    <w:p w:rsidR="003B2029" w:rsidRDefault="003B2029">
      <w:r>
        <w:t xml:space="preserve">В эту фразу Учитель вложил огромную эволюционную силу, которая поможет нам пробудиться от этого сна-жизни и осознать своё Истинное Я, которое есть Бог в нас. </w:t>
      </w:r>
    </w:p>
    <w:p w:rsidR="003B2029" w:rsidRDefault="003B2029">
      <w:r>
        <w:t xml:space="preserve">Поймите смысл: «Я ничего не делаю». Тот, кто находится в сердце каждого, совершает все действия и управляет всеми движениями тела. </w:t>
      </w:r>
    </w:p>
    <w:p w:rsidR="003B2029" w:rsidRDefault="003B2029">
      <w:r>
        <w:t>Для окончательной убедительности привожу отрывок из книги Е. Багаева «Беседы о понимании», стр. 84,85</w:t>
      </w:r>
    </w:p>
    <w:p w:rsidR="003B2029" w:rsidRPr="004524BC" w:rsidRDefault="003B2029" w:rsidP="004524BC">
      <w:pPr>
        <w:ind w:left="708"/>
        <w:rPr>
          <w:b/>
        </w:rPr>
      </w:pPr>
      <w:r w:rsidRPr="004524BC">
        <w:rPr>
          <w:b/>
        </w:rPr>
        <w:t>Чтобы почувствовать в себе Бога, не нужно ходить в церковь. Для этого вообще никуда ходить не нужно. Для этого нужно только прислушаться к своему Сердцу. Он всегда пребывает там. Он всегда говорит с нами через него, только мы этого не слышим. А не слышим, потому что не слушаем. Прислушайся к Сердцу, и, возможно, ты сможешь услышать его. Только Он не говорит вслух. Он вообще ничего не говорит. Он просто есть! А Сердце – это место, сквозь которое Ты можешь ощутить Его присутствие. Ты уже в Боге, и Бог в тебе, и для этого делать ничего не надо, всё уже сделано, и сделано не тобой. Тебе нужно только понять и ОСОЗНАТЬ это.</w:t>
      </w:r>
    </w:p>
    <w:p w:rsidR="003B2029" w:rsidRDefault="003B2029">
      <w:r>
        <w:t xml:space="preserve">Есть только Один Делатель в мире, Тот, который ничего не делает, но всё делается только потому, что Он есть. И все дела, которые мы привыкли считать своими, а также все дела, которые существуют в мире в виде различных явлений в Природе, есть Его дела. И никаких наших дел как отдельной личности нет и не может быть. </w:t>
      </w:r>
    </w:p>
    <w:p w:rsidR="003B2029" w:rsidRDefault="003B2029">
      <w:r>
        <w:t xml:space="preserve">Тот, кто реализовал Знание Себя, знает, что он не совершает ни одного действия. </w:t>
      </w:r>
    </w:p>
    <w:p w:rsidR="003B2029" w:rsidRDefault="003B2029">
      <w:r>
        <w:t xml:space="preserve">Тот, кто знает, что он является лишь инструментом в руках Учителя, свободен от чувства ЭГО. Он понимает, что является лишь механизмом, посредством которого Учитель выполняет Свою работу. </w:t>
      </w:r>
    </w:p>
    <w:p w:rsidR="003B2029" w:rsidRDefault="003B2029">
      <w:r>
        <w:t xml:space="preserve">Если существует абсолютное приятие Божественной Воли, личностная воля существовать не может, поэтому не может быть и никаких вопросов, по поводу какого бы то ни было поступка, за который нужно отвечать. Здесь возникает вопрос: если то, что я совершил убийство, является волей Бога, почему я должен нести наказание? </w:t>
      </w:r>
    </w:p>
    <w:p w:rsidR="003B2029" w:rsidRDefault="003B2029">
      <w:r>
        <w:t xml:space="preserve">Ответ прост: нет никакого «Тебя», который может быть наказан. Совершение убийства было волей Бога, а также судьбой данного человеческого организма, и то, что он понесет наказание за данное действие, также является волей Бога и судьбой этого организма. </w:t>
      </w:r>
    </w:p>
    <w:p w:rsidR="003B2029" w:rsidRDefault="003B2029">
      <w:r>
        <w:t xml:space="preserve">Судьба относится к телу, и никак не влияет на наше Истинное Я. </w:t>
      </w:r>
    </w:p>
    <w:p w:rsidR="003B2029" w:rsidRDefault="003B2029">
      <w:r>
        <w:t>Кто бы мог подумать, что осознание того, что мы ничего, совершенно ничего не можем сделать, может быть трансформирующим?!</w:t>
      </w:r>
    </w:p>
    <w:p w:rsidR="003B2029" w:rsidRDefault="003B2029">
      <w:r>
        <w:t>Не нужно впадать в депрессию из-за чувства, что «я ничего не могу сделать», которое будет высасывать вашу жизненную энергию. Уходит только «авторство», всё будет продолжать случаться через вас.</w:t>
      </w:r>
    </w:p>
    <w:p w:rsidR="003B2029" w:rsidRDefault="003B2029">
      <w:r>
        <w:t xml:space="preserve">Действовать согласно своей природе – принимать всё, что бы ни происходило, как волю Богу – значит двигаться вместе с Потоком. Плыть же против течения и тяжело и опасно. </w:t>
      </w:r>
    </w:p>
    <w:p w:rsidR="003B2029" w:rsidRDefault="003B2029">
      <w:r>
        <w:t xml:space="preserve">Не может быть никакой практики или системы для тотальной трансформации мировоззрения, называемым пробуждением, по той простой причине, что все усилия неизбежно исходят из иллюзорного ЭГО, из того самого ума, который и вызвал то жалкое смертное состояние, от которого Вася ищет освобождения. </w:t>
      </w:r>
    </w:p>
    <w:p w:rsidR="003B2029" w:rsidRDefault="003B2029">
      <w:r>
        <w:t>В 9 п. Детки говорится:</w:t>
      </w:r>
    </w:p>
    <w:p w:rsidR="003B2029" w:rsidRPr="004524BC" w:rsidRDefault="003B2029" w:rsidP="004524BC">
      <w:pPr>
        <w:ind w:left="1416"/>
        <w:rPr>
          <w:b/>
        </w:rPr>
      </w:pPr>
      <w:r w:rsidRPr="004524BC">
        <w:rPr>
          <w:b/>
        </w:rPr>
        <w:t xml:space="preserve">Победи в себе жадность, лень, самодовольство, стяжательство, страх, лицемерие, гордость. </w:t>
      </w:r>
    </w:p>
    <w:p w:rsidR="003B2029" w:rsidRDefault="003B2029">
      <w:r>
        <w:t>Но все эти пороки – не независимые феномены, но всего лишь разнообразные проявления личностного ЭГО. Ирония в том, что личностное «я» хочет избавиться от этих чувств и получить пробуждение, которое может наступить только с уничтожением этого самого «я».</w:t>
      </w:r>
    </w:p>
    <w:p w:rsidR="003B2029" w:rsidRDefault="003B2029">
      <w:r>
        <w:t>Здесь уместно вспомнить о смирении, так как Учитель о нем много говорил.</w:t>
      </w:r>
    </w:p>
    <w:p w:rsidR="003B2029" w:rsidRDefault="003B2029">
      <w:r>
        <w:t xml:space="preserve">Истинное смирение – не противоположность гордыни, но само отрицание отдельной личности, которая может быть гордой или смиренной. </w:t>
      </w:r>
    </w:p>
    <w:p w:rsidR="003B2029" w:rsidRDefault="003B2029">
      <w:r>
        <w:t xml:space="preserve">Все наши желания – это желания ЭГО. Где бы ни возникло желание, там всегда присутствует индивидуальное «я», испытывающее это желание. </w:t>
      </w:r>
    </w:p>
    <w:p w:rsidR="003B2029" w:rsidRDefault="003B2029">
      <w:r>
        <w:t>Главный ключ к духовной жизни – это полное отсутствие желаний. Есть изречение, что не существует счастья большего, чем отсутствие желаний. Даже смерть боится того, у кого нет желаний. Он воистину  Бог.</w:t>
      </w:r>
    </w:p>
    <w:p w:rsidR="003B2029" w:rsidRDefault="003B2029">
      <w:r>
        <w:t xml:space="preserve">Из-за своей установки, что только усилиями можно чего-то добиваться в жизни, обычному человеку чрезвычайно трудно принять тот факт, что для полной трансформации в виде пробуждения необходимо всего лишь понимание своей истинной природы. </w:t>
      </w:r>
    </w:p>
    <w:p w:rsidR="003B2029" w:rsidRDefault="003B2029">
      <w:r>
        <w:t>Самый первый шаг на пути понимания – отказ от ложной концепции «я», как отдельной личности. Концепция «я» тесно связана с физическим телом. Вырвать с корнем идею «я-тело» - это знак понимания Себя.</w:t>
      </w:r>
    </w:p>
    <w:p w:rsidR="003B2029" w:rsidRDefault="003B2029">
      <w:r>
        <w:t>Для действия необходимо тело. Осознавая, что ничего не нужно делать, мы в своих мыслях лишаем тело ценности. Это кратчайший путь, распахнутая дверь, в которую мы с лёгкостью войдём, минуя века усилий и избавляясь от времени.</w:t>
      </w:r>
    </w:p>
    <w:p w:rsidR="003B2029" w:rsidRDefault="003B2029">
      <w:r>
        <w:t xml:space="preserve">Дыхание происходит само собой, в то время, как Вася думает, что это он дышит. Мысли приходят извне, возникая спонтанно, а Вася думает, что это он действует. </w:t>
      </w:r>
    </w:p>
    <w:p w:rsidR="003B2029" w:rsidRDefault="003B2029">
      <w:r>
        <w:t>Всё это время он не делает ничего, кроме ошибочного истолкования действий Природы как своих собственных.</w:t>
      </w:r>
    </w:p>
    <w:p w:rsidR="003B2029" w:rsidRDefault="003B2029">
      <w:r>
        <w:t>Бог играет в Васю, а Вася играет в поиск Бога. Это воистину прекрасный Спектакль, совершенная игра Бытия, в котором Вася вообще не существует, поэтому никогда ничего и не найдёт.</w:t>
      </w:r>
    </w:p>
    <w:p w:rsidR="003B2029" w:rsidRDefault="003B2029" w:rsidP="00BA4B52">
      <w:pPr>
        <w:jc w:val="center"/>
      </w:pPr>
      <w:r>
        <w:t>А БОГ – ЭТО ВСЁ, ЧТО ЕСТЬ.</w:t>
      </w:r>
    </w:p>
    <w:p w:rsidR="003B2029" w:rsidRDefault="003B2029">
      <w:r>
        <w:t xml:space="preserve">По словам Учителя мы должны найти внутри себя Покой. </w:t>
      </w:r>
    </w:p>
    <w:p w:rsidR="003B2029" w:rsidRDefault="003B2029">
      <w:r>
        <w:t xml:space="preserve">Истинный Покой может наступить лишь в том случае, если присутствует глубочайшая убежденность в том, что не может быть никакой личной воли, что именно воля Учителя должна господствовать всегда и везде – и, следовательно, единственное, что можно «делать», - это принимать то, что есть, без желания изменить ситуацию. </w:t>
      </w:r>
    </w:p>
    <w:p w:rsidR="003B2029" w:rsidRDefault="003B2029">
      <w:r>
        <w:t>Заканчиваю статью словами Учителя:</w:t>
      </w:r>
    </w:p>
    <w:p w:rsidR="003B2029" w:rsidRPr="004524BC" w:rsidRDefault="003B2029" w:rsidP="004524BC">
      <w:pPr>
        <w:jc w:val="center"/>
        <w:rPr>
          <w:b/>
        </w:rPr>
      </w:pPr>
      <w:r w:rsidRPr="004524BC">
        <w:rPr>
          <w:b/>
        </w:rPr>
        <w:t>Я Тот, кто во Мне.</w:t>
      </w:r>
    </w:p>
    <w:p w:rsidR="003B2029" w:rsidRDefault="003B2029">
      <w:r>
        <w:t>которые относятся и к каждому из нас.</w:t>
      </w:r>
    </w:p>
    <w:p w:rsidR="003B2029" w:rsidRDefault="003B2029">
      <w:r>
        <w:t>Имеет смысл рассмотреть, кто на самом деле Тот, пребывающий внутри меня.</w:t>
      </w:r>
    </w:p>
    <w:p w:rsidR="003B2029" w:rsidRDefault="003B2029">
      <w:r>
        <w:t xml:space="preserve">Он – безпредельный Источник, из которого проистекает всё Сущее. От момента к моменту Он творит и поддерживает эту невероятную Вселенную. И эта тайна внутри меня творит не только Вселенную, но и саму Себя, в виде ОСОЗНАВАНИЯ внешнего мира. </w:t>
      </w:r>
    </w:p>
    <w:p w:rsidR="003B2029" w:rsidRPr="00E11ED2" w:rsidRDefault="003B2029">
      <w:pPr>
        <w:rPr>
          <w:b/>
        </w:rPr>
      </w:pPr>
      <w:r>
        <w:t xml:space="preserve">Я понимаю, что эта статья найдёт отклик лишь у некоторых последователей, у тех, кто желает разобраться, понять и реализовать Идею Учителя: </w:t>
      </w:r>
      <w:r w:rsidRPr="00E11ED2">
        <w:rPr>
          <w:b/>
        </w:rPr>
        <w:t xml:space="preserve">научиться жить так, чтобы не умирать. </w:t>
      </w:r>
    </w:p>
    <w:p w:rsidR="003B2029" w:rsidRDefault="003B2029">
      <w:r>
        <w:t>Если таковые найдутся, то для лучшего понимания этого материала советую почитать мои предыдущие статьи:</w:t>
      </w:r>
    </w:p>
    <w:p w:rsidR="003B2029" w:rsidRDefault="003B2029" w:rsidP="004524BC">
      <w:pPr>
        <w:pStyle w:val="ListParagraph"/>
        <w:numPr>
          <w:ilvl w:val="0"/>
          <w:numId w:val="1"/>
        </w:numPr>
      </w:pPr>
      <w:r>
        <w:t>Тренировка в Учении Учителя Иванова</w:t>
      </w:r>
    </w:p>
    <w:p w:rsidR="003B2029" w:rsidRDefault="003B2029" w:rsidP="004524BC">
      <w:pPr>
        <w:pStyle w:val="ListParagraph"/>
      </w:pPr>
      <w:r>
        <w:t>Февраль 2016 г.</w:t>
      </w:r>
    </w:p>
    <w:p w:rsidR="003B2029" w:rsidRDefault="003B2029" w:rsidP="004524BC">
      <w:pPr>
        <w:pStyle w:val="ListParagraph"/>
        <w:numPr>
          <w:ilvl w:val="0"/>
          <w:numId w:val="1"/>
        </w:numPr>
      </w:pPr>
      <w:r>
        <w:t>Небывалая вежливость – врата в Райское место</w:t>
      </w:r>
    </w:p>
    <w:p w:rsidR="003B2029" w:rsidRDefault="003B2029" w:rsidP="004524BC">
      <w:pPr>
        <w:pStyle w:val="ListParagraph"/>
      </w:pPr>
      <w:r>
        <w:t>Август 2016</w:t>
      </w:r>
    </w:p>
    <w:p w:rsidR="003B2029" w:rsidRDefault="003B2029" w:rsidP="004524BC">
      <w:pPr>
        <w:pStyle w:val="ListParagraph"/>
        <w:numPr>
          <w:ilvl w:val="0"/>
          <w:numId w:val="1"/>
        </w:numPr>
      </w:pPr>
      <w:r>
        <w:t xml:space="preserve">Дело Учителя Иванова П.К. </w:t>
      </w:r>
    </w:p>
    <w:p w:rsidR="003B2029" w:rsidRDefault="003B2029" w:rsidP="004524BC">
      <w:pPr>
        <w:pStyle w:val="ListParagraph"/>
      </w:pPr>
      <w:r>
        <w:t>Декабрь 2016 г.</w:t>
      </w:r>
    </w:p>
    <w:p w:rsidR="003B2029" w:rsidRDefault="003B2029" w:rsidP="004524BC">
      <w:pPr>
        <w:pStyle w:val="ListParagraph"/>
        <w:numPr>
          <w:ilvl w:val="0"/>
          <w:numId w:val="1"/>
        </w:numPr>
      </w:pPr>
      <w:r>
        <w:t>Думаем вместе</w:t>
      </w:r>
    </w:p>
    <w:p w:rsidR="003B2029" w:rsidRDefault="003B2029" w:rsidP="004524BC">
      <w:pPr>
        <w:pStyle w:val="ListParagraph"/>
      </w:pPr>
      <w:r>
        <w:t>Май 2017г.</w:t>
      </w:r>
    </w:p>
    <w:p w:rsidR="003B2029" w:rsidRDefault="003B2029" w:rsidP="00BA4B52">
      <w:pPr>
        <w:pStyle w:val="ListParagraph"/>
        <w:numPr>
          <w:ilvl w:val="0"/>
          <w:numId w:val="1"/>
        </w:numPr>
        <w:spacing w:line="240" w:lineRule="auto"/>
      </w:pPr>
      <w:r>
        <w:t>Безсмертие в Учении Учителя Иванова</w:t>
      </w:r>
    </w:p>
    <w:p w:rsidR="003B2029" w:rsidRDefault="003B2029" w:rsidP="00BA4B52">
      <w:pPr>
        <w:pStyle w:val="ListParagraph"/>
        <w:spacing w:line="240" w:lineRule="auto"/>
        <w:ind w:left="360"/>
      </w:pPr>
      <w:r>
        <w:t xml:space="preserve">     Апрель 2018 г.</w:t>
      </w:r>
    </w:p>
    <w:p w:rsidR="003B2029" w:rsidRDefault="003B2029">
      <w:r>
        <w:t>Итак, что же конкретно делать?</w:t>
      </w:r>
    </w:p>
    <w:p w:rsidR="003B2029" w:rsidRDefault="003B2029">
      <w:r>
        <w:t xml:space="preserve">Даю два совета. Они равнозначны. И тот, и тот поможет прийти к осознанию своего Истинного Я. </w:t>
      </w:r>
    </w:p>
    <w:p w:rsidR="003B2029" w:rsidRPr="004524BC" w:rsidRDefault="003B2029">
      <w:pPr>
        <w:rPr>
          <w:b/>
          <w:sz w:val="36"/>
          <w:szCs w:val="36"/>
        </w:rPr>
      </w:pPr>
      <w:r w:rsidRPr="004524BC">
        <w:rPr>
          <w:b/>
          <w:sz w:val="36"/>
          <w:szCs w:val="36"/>
        </w:rPr>
        <w:t>Первый:</w:t>
      </w:r>
    </w:p>
    <w:p w:rsidR="003B2029" w:rsidRDefault="003B2029">
      <w:r>
        <w:t>Учитель: Не надо нам говорить, что мы знаем и хотим делать. А надо будет нам сказать «Я есть ПАРШЕК»</w:t>
      </w:r>
    </w:p>
    <w:p w:rsidR="003B2029" w:rsidRDefault="003B2029">
      <w:r>
        <w:t xml:space="preserve">«Я есть ПАРШЕК» - это помощь для достижения спокойствия ума. Повторение «Я есть ПАРШЕК» отгоняет другие мысли. Остаётся лишь одна эта мысль. Проследите, чья это мысль. Обнаружится, что она исходит из «я». Исследуйте это, вопрошая: «Кто имеет эту мысль?». Ответ придёт как «я». Вопрошаем дальше: «Кто этот я?», и «я-мысль» исчезнет. Истинное Я воссияет само собой. Это всё, что нужно сделать. </w:t>
      </w:r>
    </w:p>
    <w:p w:rsidR="003B2029" w:rsidRPr="004524BC" w:rsidRDefault="003B2029">
      <w:pPr>
        <w:rPr>
          <w:b/>
          <w:sz w:val="36"/>
          <w:szCs w:val="36"/>
        </w:rPr>
      </w:pPr>
      <w:r w:rsidRPr="004524BC">
        <w:rPr>
          <w:b/>
          <w:sz w:val="36"/>
          <w:szCs w:val="36"/>
        </w:rPr>
        <w:t>Второй:</w:t>
      </w:r>
    </w:p>
    <w:p w:rsidR="003B2029" w:rsidRDefault="003B2029">
      <w:r>
        <w:t>Вы можете осознавать своё существование ЗДЕСЬ и СЕЙЧАС.</w:t>
      </w:r>
    </w:p>
    <w:p w:rsidR="003B2029" w:rsidRDefault="003B2029">
      <w:r>
        <w:t xml:space="preserve">И это всё? </w:t>
      </w:r>
    </w:p>
    <w:p w:rsidR="003B2029" w:rsidRDefault="003B2029">
      <w:r>
        <w:t>Это всё. Больше ничего нет.</w:t>
      </w:r>
    </w:p>
    <w:p w:rsidR="003B2029" w:rsidRDefault="003B2029">
      <w:r>
        <w:t>Всё как советовал Учитель:</w:t>
      </w:r>
    </w:p>
    <w:p w:rsidR="003B2029" w:rsidRPr="000B2E26" w:rsidRDefault="003B2029" w:rsidP="000B2E26">
      <w:pPr>
        <w:numPr>
          <w:ilvl w:val="0"/>
          <w:numId w:val="2"/>
        </w:numPr>
        <w:rPr>
          <w:b/>
        </w:rPr>
      </w:pPr>
      <w:r w:rsidRPr="000B2E26">
        <w:rPr>
          <w:b/>
        </w:rPr>
        <w:t xml:space="preserve">Живите ЗДЕСЬ – остальное сон. </w:t>
      </w:r>
    </w:p>
    <w:p w:rsidR="003B2029" w:rsidRPr="000B2E26" w:rsidRDefault="003B2029" w:rsidP="000B2E26">
      <w:pPr>
        <w:numPr>
          <w:ilvl w:val="0"/>
          <w:numId w:val="2"/>
        </w:numPr>
        <w:rPr>
          <w:b/>
        </w:rPr>
      </w:pPr>
      <w:r w:rsidRPr="000B2E26">
        <w:rPr>
          <w:b/>
        </w:rPr>
        <w:t xml:space="preserve">Эволюция – это есть Сознание и Бытиё ЗДЕСЬ.  </w:t>
      </w:r>
    </w:p>
    <w:p w:rsidR="003B2029" w:rsidRDefault="003B2029">
      <w:r>
        <w:t>Г.Сумы</w:t>
      </w:r>
    </w:p>
    <w:p w:rsidR="003B2029" w:rsidRDefault="003B2029">
      <w:r>
        <w:t>Июль, 2018</w:t>
      </w:r>
    </w:p>
    <w:p w:rsidR="003B2029" w:rsidRDefault="003B2029" w:rsidP="00E11ED2">
      <w:pPr>
        <w:jc w:val="right"/>
      </w:pPr>
      <w:r>
        <w:t xml:space="preserve">Желаю счастья и здоровья хорошего. </w:t>
      </w:r>
    </w:p>
    <w:p w:rsidR="003B2029" w:rsidRDefault="003B2029" w:rsidP="00E11ED2">
      <w:pPr>
        <w:jc w:val="right"/>
      </w:pPr>
      <w:r>
        <w:t>Константин Хоменко</w:t>
      </w:r>
    </w:p>
    <w:p w:rsidR="003B2029" w:rsidRDefault="003B2029">
      <w:r>
        <w:t>Для тех, кто желает стать таким, как Учитель, но не по телу, а по Духу, предлагаю литературу (искать в интернете), где изложен опыт безсмертных.</w:t>
      </w:r>
    </w:p>
    <w:p w:rsidR="003B2029" w:rsidRDefault="003B2029">
      <w:r>
        <w:t>Н. Махарадж «Я есть ТО»</w:t>
      </w:r>
    </w:p>
    <w:p w:rsidR="003B2029" w:rsidRDefault="003B2029">
      <w:r>
        <w:t>Р. Махарши «Как быть Собой – чистым Счастьем»</w:t>
      </w:r>
    </w:p>
    <w:p w:rsidR="003B2029" w:rsidRDefault="003B2029" w:rsidP="00E41550">
      <w:pPr>
        <w:ind w:left="1416" w:firstLine="708"/>
      </w:pPr>
      <w:r>
        <w:t>«Кто я?»</w:t>
      </w:r>
    </w:p>
    <w:p w:rsidR="003B2029" w:rsidRDefault="003B2029" w:rsidP="00E41550">
      <w:r>
        <w:t>Пападжи «День, когда я уйду, никогда не настанет»</w:t>
      </w:r>
    </w:p>
    <w:p w:rsidR="003B2029" w:rsidRDefault="003B2029" w:rsidP="00E41550">
      <w:r>
        <w:t>Ричард Ланг «Кто ты на самом деле»</w:t>
      </w:r>
    </w:p>
    <w:p w:rsidR="003B2029" w:rsidRDefault="003B2029" w:rsidP="00E41550">
      <w:r>
        <w:t>Адьяшанти «Конец твоего мира»</w:t>
      </w:r>
    </w:p>
    <w:p w:rsidR="003B2029" w:rsidRDefault="003B2029" w:rsidP="00E41550">
      <w:r>
        <w:t>Бёрт Хардинг «Огонь и тайна осознавания»</w:t>
      </w:r>
    </w:p>
    <w:p w:rsidR="003B2029" w:rsidRPr="00D954A6" w:rsidRDefault="003B2029" w:rsidP="00E41550">
      <w:r>
        <w:t>Уэйн Ликерман «Приятие того, что есть</w:t>
      </w:r>
      <w:bookmarkStart w:id="0" w:name="_GoBack"/>
      <w:bookmarkEnd w:id="0"/>
      <w:r>
        <w:t>»</w:t>
      </w:r>
    </w:p>
    <w:p w:rsidR="003B2029" w:rsidRDefault="003B2029">
      <w:r>
        <w:t>Мадукар «Самый простой способ»</w:t>
      </w:r>
    </w:p>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p w:rsidR="003B2029" w:rsidRDefault="003B2029"/>
    <w:sectPr w:rsidR="003B2029" w:rsidSect="00710D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3B3555"/>
    <w:multiLevelType w:val="hybridMultilevel"/>
    <w:tmpl w:val="98E28F74"/>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nsid w:val="58742207"/>
    <w:multiLevelType w:val="hybridMultilevel"/>
    <w:tmpl w:val="26D87C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E05"/>
    <w:rsid w:val="00061A0F"/>
    <w:rsid w:val="000B2E26"/>
    <w:rsid w:val="000C79E4"/>
    <w:rsid w:val="001B6DE9"/>
    <w:rsid w:val="00307DCE"/>
    <w:rsid w:val="00350E1D"/>
    <w:rsid w:val="003600A0"/>
    <w:rsid w:val="003634B4"/>
    <w:rsid w:val="003B2029"/>
    <w:rsid w:val="004524BC"/>
    <w:rsid w:val="00480765"/>
    <w:rsid w:val="00710D1C"/>
    <w:rsid w:val="00724E05"/>
    <w:rsid w:val="0084096E"/>
    <w:rsid w:val="00890919"/>
    <w:rsid w:val="008D2269"/>
    <w:rsid w:val="008E615E"/>
    <w:rsid w:val="00933B06"/>
    <w:rsid w:val="0098020B"/>
    <w:rsid w:val="009C3E3E"/>
    <w:rsid w:val="00A11E35"/>
    <w:rsid w:val="00A84BD2"/>
    <w:rsid w:val="00B0392D"/>
    <w:rsid w:val="00B340A7"/>
    <w:rsid w:val="00BA4B52"/>
    <w:rsid w:val="00C1028E"/>
    <w:rsid w:val="00CB38BE"/>
    <w:rsid w:val="00D22708"/>
    <w:rsid w:val="00D6323E"/>
    <w:rsid w:val="00D954A6"/>
    <w:rsid w:val="00E11ED2"/>
    <w:rsid w:val="00E2001D"/>
    <w:rsid w:val="00E228D0"/>
    <w:rsid w:val="00E41550"/>
    <w:rsid w:val="00E940FE"/>
    <w:rsid w:val="00EE5455"/>
    <w:rsid w:val="00F663F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D1C"/>
    <w:pPr>
      <w:spacing w:after="200" w:line="276" w:lineRule="auto"/>
    </w:pPr>
    <w:rPr>
      <w:sz w:val="28"/>
      <w:szCs w:val="28"/>
      <w:lang w:val="ru-RU" w:eastAsia="en-US"/>
    </w:rPr>
  </w:style>
  <w:style w:type="paragraph" w:styleId="Heading1">
    <w:name w:val="heading 1"/>
    <w:basedOn w:val="Normal"/>
    <w:next w:val="Normal"/>
    <w:link w:val="Heading1Char"/>
    <w:uiPriority w:val="99"/>
    <w:qFormat/>
    <w:rsid w:val="003634B4"/>
    <w:pPr>
      <w:keepNext/>
      <w:keepLines/>
      <w:spacing w:before="480" w:after="0"/>
      <w:outlineLvl w:val="0"/>
    </w:pPr>
    <w:rPr>
      <w:rFonts w:ascii="Cambria" w:eastAsia="Times New Roman" w:hAnsi="Cambria"/>
      <w:b/>
      <w:bCs/>
      <w:color w:val="365F9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634B4"/>
    <w:rPr>
      <w:rFonts w:ascii="Cambria" w:hAnsi="Cambria" w:cs="Times New Roman"/>
      <w:b/>
      <w:bCs/>
      <w:color w:val="365F91"/>
      <w:sz w:val="28"/>
      <w:szCs w:val="28"/>
    </w:rPr>
  </w:style>
  <w:style w:type="paragraph" w:customStyle="1" w:styleId="a">
    <w:name w:val="заг крут"/>
    <w:basedOn w:val="TOC1"/>
    <w:next w:val="Heading1"/>
    <w:link w:val="a0"/>
    <w:uiPriority w:val="99"/>
    <w:rsid w:val="003634B4"/>
    <w:pPr>
      <w:spacing w:line="240" w:lineRule="auto"/>
      <w:ind w:firstLine="709"/>
      <w:jc w:val="center"/>
    </w:pPr>
    <w:rPr>
      <w:rFonts w:eastAsia="Times New Roman"/>
      <w:b/>
      <w:caps/>
      <w:lang w:eastAsia="ru-RU"/>
    </w:rPr>
  </w:style>
  <w:style w:type="paragraph" w:styleId="TOC1">
    <w:name w:val="toc 1"/>
    <w:basedOn w:val="Normal"/>
    <w:next w:val="Normal"/>
    <w:autoRedefine/>
    <w:uiPriority w:val="99"/>
    <w:semiHidden/>
    <w:rsid w:val="003634B4"/>
    <w:pPr>
      <w:spacing w:after="100"/>
    </w:pPr>
  </w:style>
  <w:style w:type="character" w:customStyle="1" w:styleId="a0">
    <w:name w:val="заг крут Знак"/>
    <w:basedOn w:val="DefaultParagraphFont"/>
    <w:link w:val="a"/>
    <w:uiPriority w:val="99"/>
    <w:locked/>
    <w:rsid w:val="003634B4"/>
    <w:rPr>
      <w:rFonts w:ascii="Times New Roman" w:hAnsi="Times New Roman" w:cs="Times New Roman"/>
      <w:b/>
      <w:caps/>
      <w:sz w:val="28"/>
      <w:szCs w:val="28"/>
      <w:lang w:eastAsia="ru-RU"/>
    </w:rPr>
  </w:style>
  <w:style w:type="paragraph" w:styleId="ListParagraph">
    <w:name w:val="List Paragraph"/>
    <w:basedOn w:val="Normal"/>
    <w:uiPriority w:val="99"/>
    <w:qFormat/>
    <w:rsid w:val="004524B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8137</Words>
  <Characters>4639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Что делать</dc:title>
  <dc:subject/>
  <dc:creator>Яна</dc:creator>
  <cp:keywords/>
  <dc:description/>
  <cp:lastModifiedBy>WiZaRd</cp:lastModifiedBy>
  <cp:revision>2</cp:revision>
  <dcterms:created xsi:type="dcterms:W3CDTF">2018-08-21T11:30:00Z</dcterms:created>
  <dcterms:modified xsi:type="dcterms:W3CDTF">2018-08-21T11:30:00Z</dcterms:modified>
</cp:coreProperties>
</file>